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B0A" w:rsidRPr="00FE4B0A" w:rsidRDefault="00FE4B0A" w:rsidP="00B762F1"/>
    <w:p w:rsidR="00FE4B0A" w:rsidRPr="00FE4B0A" w:rsidRDefault="00FE4B0A" w:rsidP="00B762F1">
      <w:pPr>
        <w:sectPr w:rsidR="00FE4B0A" w:rsidRPr="00FE4B0A" w:rsidSect="00B762F1">
          <w:footerReference w:type="default" r:id="rId8"/>
          <w:headerReference w:type="first" r:id="rId9"/>
          <w:footerReference w:type="first" r:id="rId10"/>
          <w:pgSz w:w="11906" w:h="16838" w:code="9"/>
          <w:pgMar w:top="2552" w:right="851" w:bottom="1134" w:left="1701" w:header="567" w:footer="680" w:gutter="0"/>
          <w:cols w:space="708"/>
          <w:formProt w:val="0"/>
          <w:titlePg/>
          <w:docGrid w:linePitch="360"/>
        </w:sectPr>
      </w:pPr>
    </w:p>
    <w:p w:rsidR="00865FEF" w:rsidRPr="00865FEF" w:rsidRDefault="00865FEF" w:rsidP="00865FEF">
      <w:pPr>
        <w:tabs>
          <w:tab w:val="left" w:pos="6521"/>
        </w:tabs>
      </w:pPr>
      <w:bookmarkStart w:id="0" w:name="Textstart"/>
      <w:bookmarkEnd w:id="0"/>
    </w:p>
    <w:p w:rsidR="00865FEF" w:rsidRPr="00865FEF" w:rsidRDefault="00865FEF" w:rsidP="00865FEF">
      <w:pPr>
        <w:widowControl/>
        <w:autoSpaceDE/>
        <w:autoSpaceDN/>
        <w:adjustRightInd/>
        <w:sectPr w:rsidR="00865FEF" w:rsidRPr="00865FEF" w:rsidSect="00865FEF">
          <w:type w:val="continuous"/>
          <w:pgSz w:w="11906" w:h="16838"/>
          <w:pgMar w:top="2268" w:right="1134" w:bottom="1134" w:left="1418" w:header="567" w:footer="567" w:gutter="0"/>
          <w:cols w:space="720"/>
        </w:sectPr>
      </w:pPr>
    </w:p>
    <w:p w:rsidR="00865FEF" w:rsidRPr="0070254A" w:rsidRDefault="00865FEF" w:rsidP="00865FE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521"/>
        </w:tabs>
        <w:rPr>
          <w:b/>
          <w:bCs/>
          <w:sz w:val="24"/>
        </w:rPr>
      </w:pPr>
      <w:r w:rsidRPr="0070254A">
        <w:rPr>
          <w:b/>
          <w:bCs/>
          <w:sz w:val="24"/>
        </w:rPr>
        <w:t>Formular:</w:t>
      </w:r>
    </w:p>
    <w:p w:rsidR="00865FEF" w:rsidRPr="0070254A" w:rsidRDefault="00865FEF" w:rsidP="00865FE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521"/>
        </w:tabs>
        <w:rPr>
          <w:b/>
          <w:bCs/>
          <w:sz w:val="24"/>
        </w:rPr>
      </w:pPr>
      <w:r w:rsidRPr="0070254A">
        <w:rPr>
          <w:b/>
          <w:bCs/>
          <w:sz w:val="24"/>
        </w:rPr>
        <w:t>Rückbau-Deklaration</w:t>
      </w:r>
    </w:p>
    <w:p w:rsidR="00865FEF" w:rsidRPr="00865FEF" w:rsidRDefault="00865FEF" w:rsidP="00865FE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521"/>
        </w:tabs>
        <w:rPr>
          <w:b/>
          <w:bCs/>
        </w:rPr>
      </w:pPr>
    </w:p>
    <w:p w:rsidR="00865FEF" w:rsidRPr="00865FEF" w:rsidRDefault="00865FEF" w:rsidP="00865FEF">
      <w:pPr>
        <w:widowControl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6521"/>
        </w:tabs>
      </w:pPr>
      <w:r w:rsidRPr="00865FEF">
        <w:t>Das Deklarationsformular zu Gebäuderückbauten dient als Dokumentation über die</w:t>
      </w:r>
      <w:r>
        <w:t xml:space="preserve"> </w:t>
      </w:r>
      <w:r w:rsidRPr="00865FEF">
        <w:t>Art und Umfang e</w:t>
      </w:r>
      <w:r w:rsidRPr="00865FEF">
        <w:t>i</w:t>
      </w:r>
      <w:r w:rsidRPr="00865FEF">
        <w:t>nes Gebäuderückbaus zuhanden der Baubewilligungsbehörde und</w:t>
      </w:r>
      <w:r>
        <w:t xml:space="preserve"> </w:t>
      </w:r>
      <w:r w:rsidRPr="00865FEF">
        <w:t xml:space="preserve">soll mit den </w:t>
      </w:r>
      <w:proofErr w:type="spellStart"/>
      <w:r w:rsidRPr="00865FEF">
        <w:t>Baugesuchsunterlagen</w:t>
      </w:r>
      <w:proofErr w:type="spellEnd"/>
      <w:r w:rsidRPr="00865FEF">
        <w:t xml:space="preserve"> eingereicht werden.</w:t>
      </w:r>
    </w:p>
    <w:p w:rsidR="00865FEF" w:rsidRPr="00865FEF" w:rsidRDefault="00865FEF" w:rsidP="00865FEF">
      <w:pPr>
        <w:tabs>
          <w:tab w:val="left" w:pos="6521"/>
        </w:tabs>
      </w:pPr>
    </w:p>
    <w:p w:rsidR="00865FEF" w:rsidRPr="00865FEF" w:rsidRDefault="00865FEF" w:rsidP="00865FEF">
      <w:pPr>
        <w:tabs>
          <w:tab w:val="left" w:pos="6521"/>
        </w:tabs>
      </w:pPr>
    </w:p>
    <w:p w:rsidR="00865FEF" w:rsidRPr="00865FEF" w:rsidRDefault="00865FEF" w:rsidP="00865FEF">
      <w:pPr>
        <w:widowControl/>
        <w:tabs>
          <w:tab w:val="left" w:pos="6521"/>
        </w:tabs>
        <w:spacing w:line="480" w:lineRule="auto"/>
        <w:rPr>
          <w:b/>
          <w:bCs/>
        </w:rPr>
      </w:pPr>
      <w:r w:rsidRPr="00865FEF">
        <w:rPr>
          <w:b/>
          <w:bCs/>
        </w:rPr>
        <w:t>Bauvorhaben</w:t>
      </w:r>
    </w:p>
    <w:p w:rsidR="00865FEF" w:rsidRPr="00865FEF" w:rsidRDefault="00865FEF" w:rsidP="00865FEF">
      <w:pPr>
        <w:widowControl/>
        <w:tabs>
          <w:tab w:val="left" w:pos="1134"/>
          <w:tab w:val="right" w:pos="7230"/>
          <w:tab w:val="left" w:pos="7371"/>
        </w:tabs>
        <w:spacing w:line="480" w:lineRule="auto"/>
      </w:pPr>
      <w:r w:rsidRPr="00865FEF">
        <w:t xml:space="preserve">Gemeinde: </w:t>
      </w:r>
      <w:r w:rsidRPr="00865FEF">
        <w:tab/>
        <w:t>______________________</w:t>
      </w:r>
      <w:r>
        <w:t>________</w:t>
      </w:r>
      <w:r w:rsidRPr="00865FEF">
        <w:t>___</w:t>
      </w:r>
      <w:r>
        <w:t>___</w:t>
      </w:r>
      <w:r w:rsidRPr="00865FEF">
        <w:t>__</w:t>
      </w:r>
      <w:r>
        <w:t xml:space="preserve">          </w:t>
      </w:r>
      <w:r>
        <w:tab/>
        <w:t xml:space="preserve">  </w:t>
      </w:r>
      <w:r w:rsidRPr="00865FEF">
        <w:t>Parzellen-</w:t>
      </w:r>
      <w:proofErr w:type="spellStart"/>
      <w:r w:rsidRPr="00865FEF">
        <w:t>Nr</w:t>
      </w:r>
      <w:proofErr w:type="spellEnd"/>
      <w:r w:rsidRPr="00865FEF">
        <w:t xml:space="preserve">: </w:t>
      </w:r>
      <w:r>
        <w:t xml:space="preserve"> _______________</w:t>
      </w:r>
      <w:r w:rsidRPr="00865FEF">
        <w:t>__</w:t>
      </w:r>
    </w:p>
    <w:p w:rsidR="00865FEF" w:rsidRPr="00865FEF" w:rsidRDefault="00865FEF" w:rsidP="00865FEF">
      <w:pPr>
        <w:widowControl/>
        <w:tabs>
          <w:tab w:val="left" w:pos="1134"/>
          <w:tab w:val="right" w:pos="7230"/>
          <w:tab w:val="left" w:pos="7371"/>
        </w:tabs>
        <w:spacing w:line="480" w:lineRule="auto"/>
      </w:pPr>
      <w:r w:rsidRPr="00865FEF">
        <w:t>Strasse</w:t>
      </w:r>
      <w:r w:rsidRPr="00865FEF">
        <w:tab/>
        <w:t>_______________________________________</w:t>
      </w:r>
      <w:r>
        <w:tab/>
        <w:t xml:space="preserve">                          </w:t>
      </w:r>
      <w:proofErr w:type="spellStart"/>
      <w:r w:rsidRPr="00865FEF">
        <w:t>Nr</w:t>
      </w:r>
      <w:proofErr w:type="spellEnd"/>
      <w:r w:rsidRPr="00865FEF">
        <w:t>:</w:t>
      </w:r>
      <w:r>
        <w:t xml:space="preserve"> </w:t>
      </w:r>
      <w:r w:rsidRPr="00865FEF">
        <w:t>____</w:t>
      </w:r>
      <w:r>
        <w:t>_____________</w:t>
      </w:r>
      <w:r w:rsidRPr="00865FEF">
        <w:t>_</w:t>
      </w:r>
    </w:p>
    <w:p w:rsidR="00865FEF" w:rsidRPr="00865FEF" w:rsidRDefault="00865FEF" w:rsidP="00865FEF">
      <w:pPr>
        <w:widowControl/>
        <w:tabs>
          <w:tab w:val="left" w:pos="6521"/>
        </w:tabs>
        <w:spacing w:line="480" w:lineRule="auto"/>
      </w:pPr>
    </w:p>
    <w:p w:rsidR="00865FEF" w:rsidRPr="00865FEF" w:rsidRDefault="00865FEF" w:rsidP="00865FEF">
      <w:pPr>
        <w:widowControl/>
        <w:tabs>
          <w:tab w:val="left" w:pos="6521"/>
        </w:tabs>
      </w:pPr>
      <w:r w:rsidRPr="00865FEF">
        <w:t>Beschreibung des</w:t>
      </w:r>
    </w:p>
    <w:p w:rsidR="00865FEF" w:rsidRPr="00865FEF" w:rsidRDefault="00865FEF" w:rsidP="00865FEF">
      <w:pPr>
        <w:widowControl/>
        <w:tabs>
          <w:tab w:val="left" w:pos="6521"/>
        </w:tabs>
        <w:spacing w:line="480" w:lineRule="auto"/>
      </w:pPr>
      <w:r w:rsidRPr="00865FEF">
        <w:t>Bauvorhabens:          ____________________________________________________________________</w:t>
      </w:r>
      <w:r>
        <w:t>_______</w:t>
      </w:r>
      <w:r w:rsidRPr="00865FEF">
        <w:t>________</w:t>
      </w:r>
    </w:p>
    <w:p w:rsidR="00865FEF" w:rsidRPr="00865FEF" w:rsidRDefault="00865FEF" w:rsidP="00865FEF">
      <w:pPr>
        <w:widowControl/>
        <w:tabs>
          <w:tab w:val="left" w:pos="6521"/>
        </w:tabs>
        <w:spacing w:line="480" w:lineRule="auto"/>
        <w:rPr>
          <w:b/>
          <w:bCs/>
        </w:rPr>
      </w:pPr>
    </w:p>
    <w:p w:rsidR="00865FEF" w:rsidRPr="00865FEF" w:rsidRDefault="00865FEF" w:rsidP="00865FEF">
      <w:pPr>
        <w:widowControl/>
        <w:tabs>
          <w:tab w:val="left" w:pos="6521"/>
        </w:tabs>
        <w:spacing w:line="480" w:lineRule="auto"/>
        <w:rPr>
          <w:b/>
          <w:bCs/>
        </w:rPr>
      </w:pPr>
      <w:r w:rsidRPr="00865FEF">
        <w:rPr>
          <w:b/>
          <w:bCs/>
        </w:rPr>
        <w:t>Grundeigentümer</w:t>
      </w:r>
    </w:p>
    <w:p w:rsidR="00865FEF" w:rsidRPr="00865FEF" w:rsidRDefault="00865FEF" w:rsidP="00865FEF">
      <w:pPr>
        <w:widowControl/>
        <w:tabs>
          <w:tab w:val="left" w:pos="1134"/>
          <w:tab w:val="left" w:pos="6521"/>
        </w:tabs>
        <w:spacing w:line="480" w:lineRule="auto"/>
      </w:pPr>
      <w:r w:rsidRPr="00865FEF">
        <w:t>Firma:</w:t>
      </w:r>
      <w:r w:rsidRPr="00865FEF">
        <w:tab/>
        <w:t>___________________________________________</w:t>
      </w:r>
    </w:p>
    <w:p w:rsidR="00865FEF" w:rsidRPr="00865FEF" w:rsidRDefault="00865FEF" w:rsidP="00865FEF">
      <w:pPr>
        <w:widowControl/>
        <w:tabs>
          <w:tab w:val="left" w:pos="1134"/>
          <w:tab w:val="right" w:pos="5529"/>
          <w:tab w:val="left" w:pos="5812"/>
        </w:tabs>
        <w:spacing w:line="480" w:lineRule="auto"/>
      </w:pPr>
      <w:r w:rsidRPr="00865FEF">
        <w:t xml:space="preserve">Name: </w:t>
      </w:r>
      <w:r w:rsidRPr="00865FEF">
        <w:tab/>
        <w:t>_____________________________</w:t>
      </w:r>
      <w:r w:rsidRPr="00865FEF">
        <w:tab/>
        <w:t>Vorname:</w:t>
      </w:r>
      <w:r w:rsidRPr="00865FEF">
        <w:tab/>
        <w:t>__________________________</w:t>
      </w:r>
      <w:r>
        <w:t>_</w:t>
      </w:r>
      <w:r w:rsidRPr="00865FEF">
        <w:t>___</w:t>
      </w:r>
    </w:p>
    <w:p w:rsidR="00865FEF" w:rsidRPr="00865FEF" w:rsidRDefault="00865FEF" w:rsidP="00865FEF">
      <w:pPr>
        <w:widowControl/>
        <w:tabs>
          <w:tab w:val="left" w:pos="1134"/>
          <w:tab w:val="right" w:pos="7230"/>
          <w:tab w:val="left" w:pos="7371"/>
        </w:tabs>
        <w:spacing w:line="480" w:lineRule="auto"/>
      </w:pPr>
      <w:r w:rsidRPr="00865FEF">
        <w:t>Strasse</w:t>
      </w:r>
      <w:r w:rsidRPr="00865FEF">
        <w:tab/>
        <w:t>_________________________________________________</w:t>
      </w:r>
      <w:r w:rsidRPr="00865FEF">
        <w:tab/>
      </w:r>
      <w:proofErr w:type="spellStart"/>
      <w:r w:rsidRPr="00865FEF">
        <w:t>Nr</w:t>
      </w:r>
      <w:proofErr w:type="spellEnd"/>
      <w:r w:rsidRPr="00865FEF">
        <w:t>:</w:t>
      </w:r>
      <w:r>
        <w:t xml:space="preserve">  </w:t>
      </w:r>
      <w:r w:rsidRPr="00865FEF">
        <w:t>_________________</w:t>
      </w:r>
      <w:r>
        <w:t>_</w:t>
      </w:r>
      <w:r w:rsidRPr="00865FEF">
        <w:t>__</w:t>
      </w:r>
    </w:p>
    <w:p w:rsidR="00865FEF" w:rsidRPr="00865FEF" w:rsidRDefault="00865FEF" w:rsidP="00865FEF">
      <w:pPr>
        <w:widowControl/>
        <w:tabs>
          <w:tab w:val="left" w:pos="1134"/>
          <w:tab w:val="right" w:pos="2694"/>
          <w:tab w:val="left" w:pos="2977"/>
        </w:tabs>
        <w:spacing w:line="480" w:lineRule="auto"/>
      </w:pPr>
      <w:r w:rsidRPr="00865FEF">
        <w:t>PLZ</w:t>
      </w:r>
      <w:r w:rsidRPr="00865FEF">
        <w:tab/>
        <w:t>____________</w:t>
      </w:r>
      <w:r w:rsidRPr="00865FEF">
        <w:tab/>
        <w:t>Ort:</w:t>
      </w:r>
      <w:r>
        <w:t xml:space="preserve">  ____</w:t>
      </w:r>
      <w:r w:rsidRPr="00865FEF">
        <w:t>__________________________________________________</w:t>
      </w:r>
      <w:r>
        <w:t>_</w:t>
      </w:r>
      <w:r w:rsidRPr="00865FEF">
        <w:t>_</w:t>
      </w:r>
    </w:p>
    <w:p w:rsidR="00865FEF" w:rsidRPr="00865FEF" w:rsidRDefault="00865FEF" w:rsidP="00865FEF">
      <w:pPr>
        <w:widowControl/>
        <w:tabs>
          <w:tab w:val="left" w:pos="1134"/>
          <w:tab w:val="right" w:pos="5529"/>
          <w:tab w:val="left" w:pos="5812"/>
        </w:tabs>
        <w:spacing w:line="480" w:lineRule="auto"/>
      </w:pPr>
      <w:r w:rsidRPr="00865FEF">
        <w:t xml:space="preserve">E-Mail: </w:t>
      </w:r>
      <w:r w:rsidRPr="00865FEF">
        <w:tab/>
        <w:t>______________________</w:t>
      </w:r>
      <w:r>
        <w:t xml:space="preserve">____    </w:t>
      </w:r>
      <w:r>
        <w:tab/>
        <w:t xml:space="preserve">    </w:t>
      </w:r>
      <w:r w:rsidRPr="00865FEF">
        <w:t>Telefon:</w:t>
      </w:r>
      <w:r>
        <w:t xml:space="preserve">  _</w:t>
      </w:r>
      <w:r w:rsidRPr="00865FEF">
        <w:t>__________________________________</w:t>
      </w:r>
    </w:p>
    <w:p w:rsidR="00865FEF" w:rsidRPr="00865FEF" w:rsidRDefault="00865FEF" w:rsidP="00865FEF">
      <w:pPr>
        <w:widowControl/>
        <w:tabs>
          <w:tab w:val="left" w:pos="1134"/>
          <w:tab w:val="right" w:pos="5529"/>
          <w:tab w:val="left" w:pos="5812"/>
        </w:tabs>
        <w:spacing w:line="480" w:lineRule="auto"/>
      </w:pPr>
      <w:r w:rsidRPr="00865FEF">
        <w:t xml:space="preserve">Ort, Datum: </w:t>
      </w:r>
      <w:r w:rsidRPr="00865FEF">
        <w:tab/>
        <w:t>__________________________</w:t>
      </w:r>
      <w:r w:rsidRPr="00865FEF">
        <w:tab/>
      </w:r>
      <w:r>
        <w:t xml:space="preserve">     </w:t>
      </w:r>
      <w:r w:rsidRPr="00865FEF">
        <w:t>Unterschrift:</w:t>
      </w:r>
      <w:r>
        <w:t xml:space="preserve"> _</w:t>
      </w:r>
      <w:r w:rsidRPr="00865FEF">
        <w:t>_________________________________</w:t>
      </w:r>
    </w:p>
    <w:p w:rsidR="00865FEF" w:rsidRPr="00865FEF" w:rsidRDefault="00865FEF" w:rsidP="00865FEF">
      <w:pPr>
        <w:widowControl/>
        <w:tabs>
          <w:tab w:val="left" w:pos="6521"/>
        </w:tabs>
        <w:spacing w:line="480" w:lineRule="auto"/>
        <w:rPr>
          <w:b/>
          <w:bCs/>
        </w:rPr>
      </w:pPr>
    </w:p>
    <w:p w:rsidR="00865FEF" w:rsidRPr="00865FEF" w:rsidRDefault="00865FEF" w:rsidP="00865FEF">
      <w:pPr>
        <w:widowControl/>
        <w:tabs>
          <w:tab w:val="left" w:pos="6521"/>
        </w:tabs>
        <w:spacing w:line="480" w:lineRule="auto"/>
        <w:rPr>
          <w:b/>
          <w:bCs/>
        </w:rPr>
      </w:pPr>
      <w:r w:rsidRPr="00865FEF">
        <w:rPr>
          <w:b/>
          <w:bCs/>
        </w:rPr>
        <w:t>Bauherrschaft</w:t>
      </w:r>
    </w:p>
    <w:p w:rsidR="00865FEF" w:rsidRPr="00865FEF" w:rsidRDefault="00865FEF" w:rsidP="00865FEF">
      <w:pPr>
        <w:widowControl/>
        <w:tabs>
          <w:tab w:val="left" w:pos="1134"/>
          <w:tab w:val="left" w:pos="6521"/>
        </w:tabs>
        <w:spacing w:line="480" w:lineRule="auto"/>
      </w:pPr>
      <w:r w:rsidRPr="00865FEF">
        <w:t>Firma:</w:t>
      </w:r>
      <w:r w:rsidRPr="00865FEF">
        <w:tab/>
        <w:t>___________________________________________</w:t>
      </w:r>
    </w:p>
    <w:p w:rsidR="00865FEF" w:rsidRPr="00865FEF" w:rsidRDefault="00865FEF" w:rsidP="00865FEF">
      <w:pPr>
        <w:widowControl/>
        <w:tabs>
          <w:tab w:val="left" w:pos="1134"/>
          <w:tab w:val="right" w:pos="5529"/>
          <w:tab w:val="left" w:pos="5812"/>
        </w:tabs>
        <w:spacing w:line="480" w:lineRule="auto"/>
      </w:pPr>
      <w:r w:rsidRPr="00865FEF">
        <w:t xml:space="preserve">Name: </w:t>
      </w:r>
      <w:r w:rsidRPr="00865FEF">
        <w:tab/>
        <w:t>_________________________________</w:t>
      </w:r>
      <w:r w:rsidRPr="00865FEF">
        <w:tab/>
        <w:t>Vorname:</w:t>
      </w:r>
      <w:r>
        <w:t xml:space="preserve"> </w:t>
      </w:r>
      <w:r w:rsidRPr="00865FEF">
        <w:t>_______________________________</w:t>
      </w:r>
    </w:p>
    <w:p w:rsidR="00865FEF" w:rsidRPr="00865FEF" w:rsidRDefault="00865FEF" w:rsidP="00865FEF">
      <w:pPr>
        <w:widowControl/>
        <w:tabs>
          <w:tab w:val="left" w:pos="1134"/>
          <w:tab w:val="right" w:pos="7230"/>
          <w:tab w:val="left" w:pos="7371"/>
        </w:tabs>
        <w:spacing w:line="480" w:lineRule="auto"/>
      </w:pPr>
      <w:r w:rsidRPr="00865FEF">
        <w:t>Strasse</w:t>
      </w:r>
      <w:r w:rsidRPr="00865FEF">
        <w:tab/>
        <w:t>____________________________________________</w:t>
      </w:r>
      <w:r w:rsidRPr="00865FEF">
        <w:tab/>
      </w:r>
      <w:r>
        <w:t xml:space="preserve">           </w:t>
      </w:r>
      <w:proofErr w:type="spellStart"/>
      <w:r w:rsidRPr="00865FEF">
        <w:t>Nr</w:t>
      </w:r>
      <w:proofErr w:type="spellEnd"/>
      <w:r w:rsidRPr="00865FEF">
        <w:t>:</w:t>
      </w:r>
      <w:r>
        <w:t xml:space="preserve"> </w:t>
      </w:r>
      <w:r w:rsidRPr="00865FEF">
        <w:t>_________</w:t>
      </w:r>
      <w:r>
        <w:t>___</w:t>
      </w:r>
      <w:r w:rsidRPr="00865FEF">
        <w:t>________</w:t>
      </w:r>
    </w:p>
    <w:p w:rsidR="00865FEF" w:rsidRPr="00865FEF" w:rsidRDefault="00865FEF" w:rsidP="00865FEF">
      <w:pPr>
        <w:widowControl/>
        <w:tabs>
          <w:tab w:val="left" w:pos="1134"/>
          <w:tab w:val="right" w:pos="2694"/>
          <w:tab w:val="left" w:pos="2977"/>
        </w:tabs>
        <w:spacing w:line="480" w:lineRule="auto"/>
      </w:pPr>
      <w:r w:rsidRPr="00865FEF">
        <w:t>PLZ</w:t>
      </w:r>
      <w:r w:rsidRPr="00865FEF">
        <w:tab/>
        <w:t>____________</w:t>
      </w:r>
      <w:r w:rsidRPr="00865FEF">
        <w:tab/>
        <w:t>Ort:</w:t>
      </w:r>
      <w:r>
        <w:t xml:space="preserve"> </w:t>
      </w:r>
      <w:r w:rsidRPr="00865FEF">
        <w:t>_________________________________________________________</w:t>
      </w:r>
    </w:p>
    <w:p w:rsidR="00865FEF" w:rsidRPr="00865FEF" w:rsidRDefault="00865FEF" w:rsidP="00865FEF">
      <w:pPr>
        <w:widowControl/>
        <w:tabs>
          <w:tab w:val="left" w:pos="1134"/>
          <w:tab w:val="right" w:pos="5529"/>
          <w:tab w:val="left" w:pos="5812"/>
        </w:tabs>
        <w:spacing w:line="480" w:lineRule="auto"/>
      </w:pPr>
      <w:r w:rsidRPr="00865FEF">
        <w:t xml:space="preserve">E-Mail: </w:t>
      </w:r>
      <w:r w:rsidRPr="00865FEF">
        <w:tab/>
        <w:t>_________________________________</w:t>
      </w:r>
      <w:r w:rsidRPr="00865FEF">
        <w:tab/>
        <w:t>Telefon:</w:t>
      </w:r>
      <w:r>
        <w:t xml:space="preserve"> </w:t>
      </w:r>
      <w:r w:rsidRPr="00865FEF">
        <w:t>_________________________________</w:t>
      </w:r>
    </w:p>
    <w:p w:rsidR="00865FEF" w:rsidRPr="00865FEF" w:rsidRDefault="00865FEF" w:rsidP="00865FEF">
      <w:pPr>
        <w:widowControl/>
        <w:tabs>
          <w:tab w:val="left" w:pos="1134"/>
          <w:tab w:val="right" w:pos="5529"/>
          <w:tab w:val="left" w:pos="5812"/>
        </w:tabs>
        <w:spacing w:line="480" w:lineRule="auto"/>
      </w:pPr>
      <w:r w:rsidRPr="00865FEF">
        <w:t xml:space="preserve">Ort, Datum: </w:t>
      </w:r>
      <w:r w:rsidRPr="00865FEF">
        <w:tab/>
        <w:t>_________________________________</w:t>
      </w:r>
      <w:r w:rsidRPr="00865FEF">
        <w:tab/>
        <w:t>Unterschrift:</w:t>
      </w:r>
      <w:r>
        <w:t xml:space="preserve"> </w:t>
      </w:r>
      <w:r w:rsidRPr="00865FEF">
        <w:t>______________________________</w:t>
      </w:r>
    </w:p>
    <w:p w:rsidR="00865FEF" w:rsidRDefault="00865FEF" w:rsidP="00865FEF">
      <w:pPr>
        <w:widowControl/>
        <w:tabs>
          <w:tab w:val="left" w:pos="6521"/>
        </w:tabs>
        <w:spacing w:line="480" w:lineRule="auto"/>
        <w:rPr>
          <w:b/>
          <w:bCs/>
        </w:rPr>
      </w:pPr>
    </w:p>
    <w:p w:rsidR="00865FEF" w:rsidRPr="00865FEF" w:rsidRDefault="00865FEF" w:rsidP="00865FEF">
      <w:pPr>
        <w:widowControl/>
        <w:tabs>
          <w:tab w:val="left" w:pos="6521"/>
        </w:tabs>
        <w:spacing w:line="480" w:lineRule="auto"/>
        <w:rPr>
          <w:b/>
          <w:bCs/>
        </w:rPr>
      </w:pPr>
      <w:r w:rsidRPr="00865FEF">
        <w:rPr>
          <w:b/>
          <w:bCs/>
        </w:rPr>
        <w:t>Bisherige Nutzung der Parzelle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spacing w:line="480" w:lineRule="auto"/>
        <w:ind w:left="0" w:firstLine="0"/>
      </w:pPr>
      <w:r w:rsidRPr="00865FEF">
        <w:t>Wohnbau ohne industrielle oder gewerbliche Nutzung</w:t>
      </w:r>
      <w:r w:rsidRPr="00865FEF">
        <w:tab/>
      </w:r>
      <w:r>
        <w:t>v</w:t>
      </w:r>
      <w:r w:rsidRPr="00865FEF">
        <w:t>on _______ bis ________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spacing w:line="480" w:lineRule="auto"/>
        <w:ind w:left="0" w:firstLine="0"/>
      </w:pPr>
      <w:r w:rsidRPr="00865FEF">
        <w:t>Wohnbau mit Gewerbe (Bezeichnung der Gewerbeaktivität)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</w:t>
      </w:r>
      <w:r>
        <w:t>_____________________________</w:t>
      </w:r>
      <w:r w:rsidRPr="00865FEF">
        <w:tab/>
        <w:t>von _______ bis ________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________________________________________________________ </w:t>
      </w:r>
      <w:r w:rsidRPr="00865FEF">
        <w:tab/>
        <w:t>von _______ bis ________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________________________________________________________ </w:t>
      </w:r>
      <w:r w:rsidRPr="00865FEF">
        <w:tab/>
        <w:t>von _______ bis ________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spacing w:line="480" w:lineRule="auto"/>
        <w:ind w:left="0" w:firstLine="0"/>
      </w:pPr>
      <w:r w:rsidRPr="00865FEF">
        <w:t>Industrie / Gewerbe (Bezeichnung der Gewerbeaktivität)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________________________________________________________ </w:t>
      </w:r>
      <w:r w:rsidRPr="00865FEF">
        <w:tab/>
        <w:t>von _______ bis ________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________________________________________________________ </w:t>
      </w:r>
      <w:r w:rsidRPr="00865FEF">
        <w:tab/>
        <w:t>von _______ bis ________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________________________________________________________ </w:t>
      </w:r>
      <w:r w:rsidRPr="00865FEF">
        <w:tab/>
        <w:t>von _______ bis ________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spacing w:line="480" w:lineRule="auto"/>
        <w:ind w:left="0" w:firstLine="0"/>
      </w:pPr>
      <w:r w:rsidRPr="00865FEF">
        <w:t>Andere Nutzung (bitte beschreiben)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________________________________________________________ </w:t>
      </w:r>
      <w:r w:rsidRPr="00865FEF">
        <w:tab/>
        <w:t>von _______ bis ________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spacing w:line="480" w:lineRule="auto"/>
        <w:ind w:left="0" w:firstLine="0"/>
      </w:pPr>
      <w:r w:rsidRPr="00865FEF">
        <w:t>Eintrag im Kataster der belasteten Standorte (</w:t>
      </w:r>
      <w:hyperlink r:id="rId11" w:history="1">
        <w:r w:rsidRPr="004C0136">
          <w:rPr>
            <w:rStyle w:val="Hyperlink"/>
          </w:rPr>
          <w:t>www.kataster-aargau.ch</w:t>
        </w:r>
      </w:hyperlink>
      <w:r w:rsidRPr="00865FEF">
        <w:t>)</w:t>
      </w:r>
      <w:r>
        <w:t xml:space="preserve">  N</w:t>
      </w:r>
      <w:r w:rsidRPr="00865FEF">
        <w:t>r.  AA ______________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Sonstige Hinweise, dass bei den geplanten Arbeiten verschmutzter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ab/>
        <w:t>Aushub / Boden angetroffen wird (bitte beschreiben)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___________________________________</w:t>
      </w:r>
      <w:r>
        <w:t>_</w:t>
      </w:r>
      <w:r w:rsidRPr="00865FEF">
        <w:t>_____________________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_________________________________________________________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  <w:r w:rsidRPr="00865FEF">
        <w:t xml:space="preserve">   _________________________________________________________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  <w:rPr>
          <w:b/>
          <w:bCs/>
        </w:rPr>
      </w:pPr>
      <w:r w:rsidRPr="00865FEF">
        <w:rPr>
          <w:b/>
          <w:bCs/>
        </w:rPr>
        <w:t>Umfang der vorgesehenen Rückbauarbeiten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spacing w:line="480" w:lineRule="auto"/>
        <w:ind w:left="0" w:firstLine="0"/>
      </w:pPr>
      <w:r w:rsidRPr="00865FEF">
        <w:t>Gesamtrückbau des Gebäudes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Teilrückbau des Gebäudes (bitte beschreiben)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</w:pPr>
    </w:p>
    <w:p w:rsidR="00865FEF" w:rsidRPr="00865FEF" w:rsidRDefault="00865FEF" w:rsidP="00865FEF">
      <w:pPr>
        <w:widowControl/>
        <w:tabs>
          <w:tab w:val="left" w:pos="6521"/>
        </w:tabs>
      </w:pPr>
      <w:r w:rsidRPr="00865FEF">
        <w:t>Bemerkungen und</w:t>
      </w:r>
    </w:p>
    <w:p w:rsidR="00865FEF" w:rsidRPr="00865FEF" w:rsidRDefault="00865FEF" w:rsidP="00865FEF">
      <w:pPr>
        <w:widowControl/>
        <w:tabs>
          <w:tab w:val="left" w:pos="6521"/>
        </w:tabs>
        <w:spacing w:line="480" w:lineRule="auto"/>
      </w:pPr>
      <w:r>
        <w:t xml:space="preserve">Ergänzenden Angaben </w:t>
      </w:r>
      <w:r w:rsidRPr="00865FEF">
        <w:t>______________________________________________________________</w:t>
      </w:r>
    </w:p>
    <w:p w:rsid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  <w:rPr>
          <w:b/>
          <w:bCs/>
        </w:rPr>
      </w:pPr>
    </w:p>
    <w:p w:rsidR="00865FEF" w:rsidRPr="00865FEF" w:rsidRDefault="00865FEF" w:rsidP="00865FEF">
      <w:pPr>
        <w:widowControl/>
        <w:tabs>
          <w:tab w:val="left" w:pos="284"/>
          <w:tab w:val="left" w:pos="6521"/>
        </w:tabs>
        <w:spacing w:line="480" w:lineRule="auto"/>
        <w:rPr>
          <w:b/>
          <w:bCs/>
        </w:rPr>
      </w:pPr>
      <w:r w:rsidRPr="00865FEF">
        <w:rPr>
          <w:b/>
          <w:bCs/>
        </w:rPr>
        <w:t>Mögliche Problemstoffe im Rückbauprojekt</w:t>
      </w:r>
    </w:p>
    <w:p w:rsidR="00865FEF" w:rsidRPr="00865FEF" w:rsidRDefault="00865FEF" w:rsidP="00865FEF">
      <w:pPr>
        <w:widowControl/>
        <w:autoSpaceDE/>
        <w:autoSpaceDN/>
        <w:adjustRightInd/>
        <w:sectPr w:rsidR="00865FEF" w:rsidRPr="00865FEF">
          <w:type w:val="continuous"/>
          <w:pgSz w:w="11906" w:h="16838"/>
          <w:pgMar w:top="1134" w:right="1134" w:bottom="1134" w:left="1418" w:header="567" w:footer="567" w:gutter="0"/>
          <w:cols w:space="720"/>
        </w:sectPr>
      </w:pP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Leuchtstoffröhren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Leuchten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Quecksilberschalter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Transformatoren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Kondensatoren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Feuermelder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Batterien</w:t>
      </w:r>
      <w:r w:rsidRPr="00865FEF">
        <w:br/>
      </w:r>
      <w:r w:rsidRPr="00865FEF">
        <w:br/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proofErr w:type="spellStart"/>
      <w:r w:rsidRPr="00865FEF">
        <w:t>Abluftfilter</w:t>
      </w:r>
      <w:proofErr w:type="spellEnd"/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Heizöle / Treibstoffe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Bitumen / Teer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Asbest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Asbest-haltige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</w:pPr>
      <w:r w:rsidRPr="00865FEF">
        <w:tab/>
        <w:t>Fugendichtungsmassen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PCB-haltige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</w:pPr>
      <w:r w:rsidRPr="00865FEF">
        <w:tab/>
        <w:t>Fugendichtungsmassen</w:t>
      </w:r>
      <w:r w:rsidRPr="00865FEF">
        <w:br/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Reinigungsmittel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Chemikalien in Gebinden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Farben / Lacke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Altöle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  <w:r w:rsidRPr="00865FEF">
        <w:t>Weitere Problemstoffe</w:t>
      </w:r>
    </w:p>
    <w:p w:rsidR="00865FEF" w:rsidRPr="00865FEF" w:rsidRDefault="00865FEF" w:rsidP="00865FEF">
      <w:pPr>
        <w:widowControl/>
        <w:tabs>
          <w:tab w:val="left" w:pos="284"/>
          <w:tab w:val="left" w:pos="6521"/>
        </w:tabs>
      </w:pPr>
      <w:r w:rsidRPr="00865FEF">
        <w:tab/>
        <w:t>aufgrund früherer Nutzung</w:t>
      </w:r>
    </w:p>
    <w:p w:rsidR="00865FEF" w:rsidRPr="00865FEF" w:rsidRDefault="00865FEF" w:rsidP="00865FEF">
      <w:pPr>
        <w:widowControl/>
        <w:numPr>
          <w:ilvl w:val="0"/>
          <w:numId w:val="37"/>
        </w:numPr>
        <w:tabs>
          <w:tab w:val="left" w:pos="284"/>
          <w:tab w:val="left" w:pos="6521"/>
        </w:tabs>
        <w:ind w:left="0" w:firstLine="0"/>
      </w:pPr>
    </w:p>
    <w:p w:rsidR="00865FEF" w:rsidRPr="00865FEF" w:rsidRDefault="00865FEF" w:rsidP="00865FEF">
      <w:pPr>
        <w:widowControl/>
        <w:autoSpaceDE/>
        <w:autoSpaceDN/>
        <w:adjustRightInd/>
        <w:rPr>
          <w:b/>
          <w:bCs/>
        </w:rPr>
        <w:sectPr w:rsidR="00865FEF" w:rsidRPr="00865FEF">
          <w:type w:val="continuous"/>
          <w:pgSz w:w="11906" w:h="16838"/>
          <w:pgMar w:top="1134" w:right="1134" w:bottom="1134" w:left="1418" w:header="567" w:footer="567" w:gutter="0"/>
          <w:cols w:num="3" w:space="708"/>
        </w:sectPr>
      </w:pPr>
    </w:p>
    <w:p w:rsidR="00865FEF" w:rsidRPr="00865FEF" w:rsidRDefault="00865FEF" w:rsidP="00865FEF">
      <w:pPr>
        <w:widowControl/>
      </w:pPr>
    </w:p>
    <w:p w:rsidR="00865FEF" w:rsidRPr="00865FEF" w:rsidRDefault="00865FEF" w:rsidP="00865FEF">
      <w:pPr>
        <w:widowControl/>
      </w:pPr>
      <w:r w:rsidRPr="00865FEF">
        <w:t>Bemerkungen und</w:t>
      </w:r>
    </w:p>
    <w:p w:rsidR="00865FEF" w:rsidRPr="00865FEF" w:rsidRDefault="00865FEF" w:rsidP="00865FEF">
      <w:pPr>
        <w:widowControl/>
      </w:pPr>
      <w:r w:rsidRPr="00865FEF">
        <w:t xml:space="preserve">Ergänzende Angaben  </w:t>
      </w:r>
      <w:r>
        <w:t xml:space="preserve">  </w:t>
      </w:r>
      <w:r w:rsidRPr="00865FEF">
        <w:t>___________________________________________________________</w:t>
      </w:r>
    </w:p>
    <w:sectPr w:rsidR="00865FEF" w:rsidRPr="00865FEF" w:rsidSect="00952033">
      <w:headerReference w:type="first" r:id="rId12"/>
      <w:type w:val="continuous"/>
      <w:pgSz w:w="11906" w:h="16838" w:code="9"/>
      <w:pgMar w:top="1247" w:right="851" w:bottom="1134" w:left="1701" w:header="567" w:footer="680" w:gutter="0"/>
      <w:cols w:space="708"/>
      <w:formProt w:val="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5FEF" w:rsidRDefault="00865FEF" w:rsidP="000C2934">
      <w:r>
        <w:separator/>
      </w:r>
    </w:p>
  </w:endnote>
  <w:endnote w:type="continuationSeparator" w:id="0">
    <w:p w:rsidR="00865FEF" w:rsidRDefault="00865FEF" w:rsidP="000C293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MM">
    <w:altName w:val="Courier New"/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E391F0BF-377F-408D-A800-FB12EC14143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2" w:fontKey="{EC89F90E-6CAB-4606-B683-0F56791E68A0}"/>
    <w:embedItalic r:id="rId3" w:fontKey="{1B45453C-3823-4D20-AD47-F6FBB40D515B}"/>
    <w:embedBoldItalic r:id="rId4" w:fontKey="{DC683A59-8B13-415B-9DBB-AB8D0EBB696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BB8AD442-27BF-42AB-816D-31606F11839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6" w:fontKey="{BF454F81-E975-4244-B4B1-58D17690559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B0A" w:rsidRDefault="00FE4B0A">
    <w:pPr>
      <w:pStyle w:val="Fuzeile"/>
    </w:pPr>
    <w:r>
      <w:tab/>
      <w:t xml:space="preserve">Seite </w:t>
    </w:r>
    <w:fldSimple w:instr=" PAGE   \* MERGEFORMAT ">
      <w:r w:rsidR="0070254A">
        <w:rPr>
          <w:noProof/>
        </w:rPr>
        <w:t>2</w:t>
      </w:r>
    </w:fldSimple>
    <w:r>
      <w:t xml:space="preserve"> von </w:t>
    </w:r>
    <w:fldSimple w:instr=" NUMPAGES  \* Arabic  \* MERGEFORMAT ">
      <w:r w:rsidR="0070254A">
        <w:rPr>
          <w:noProof/>
        </w:rPr>
        <w:t>2</w:t>
      </w:r>
    </w:fldSimple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4B0A" w:rsidRDefault="00FE4B0A">
    <w:pPr>
      <w:pStyle w:val="Fuzeile"/>
    </w:pPr>
    <w:r>
      <w:tab/>
      <w:t xml:space="preserve">Seite </w:t>
    </w:r>
    <w:fldSimple w:instr=" PAGE   \* MERGEFORMAT ">
      <w:r w:rsidR="0070254A">
        <w:rPr>
          <w:noProof/>
        </w:rPr>
        <w:t>1</w:t>
      </w:r>
    </w:fldSimple>
    <w:r>
      <w:t xml:space="preserve"> von </w:t>
    </w:r>
    <w:fldSimple w:instr=" NUMPAGES  \* Arabic  \* MERGEFORMAT ">
      <w:r w:rsidR="0070254A"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5FEF" w:rsidRDefault="00865FEF" w:rsidP="000C2934">
      <w:r>
        <w:separator/>
      </w:r>
    </w:p>
  </w:footnote>
  <w:footnote w:type="continuationSeparator" w:id="0">
    <w:p w:rsidR="00865FEF" w:rsidRDefault="00865FEF" w:rsidP="000C293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leGestaltung"/>
      <w:tblW w:w="5670" w:type="dxa"/>
      <w:tblLayout w:type="fixed"/>
      <w:tblLook w:val="04A0"/>
    </w:tblPr>
    <w:tblGrid>
      <w:gridCol w:w="5670"/>
    </w:tblGrid>
    <w:tr w:rsidR="00FE4B0A" w:rsidRPr="00E047C3" w:rsidTr="005D7581">
      <w:trPr>
        <w:trHeight w:hRule="exact" w:val="170"/>
      </w:trPr>
      <w:tc>
        <w:tcPr>
          <w:tcW w:w="5670" w:type="dxa"/>
        </w:tcPr>
        <w:p w:rsidR="00FE4B0A" w:rsidRPr="00E047C3" w:rsidRDefault="00865FEF" w:rsidP="00E047C3">
          <w:pPr>
            <w:rPr>
              <w:sz w:val="6"/>
              <w:szCs w:val="6"/>
            </w:rPr>
          </w:pPr>
          <w:r>
            <w:rPr>
              <w:noProof/>
              <w:sz w:val="6"/>
              <w:szCs w:val="6"/>
            </w:rPr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-1422</wp:posOffset>
                </wp:positionH>
                <wp:positionV relativeFrom="page">
                  <wp:posOffset>0</wp:posOffset>
                </wp:positionV>
                <wp:extent cx="7559040" cy="1261872"/>
                <wp:effectExtent l="19050" t="0" r="3810" b="0"/>
                <wp:wrapNone/>
                <wp:docPr id="1" name="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9040" cy="12618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  <w:tr w:rsidR="00FE4B0A" w:rsidRPr="00E047C3" w:rsidTr="005D7581">
      <w:trPr>
        <w:trHeight w:hRule="exact" w:val="771"/>
      </w:trPr>
      <w:tc>
        <w:tcPr>
          <w:tcW w:w="5670" w:type="dxa"/>
          <w:vAlign w:val="bottom"/>
        </w:tcPr>
        <w:p w:rsidR="00FE4B0A" w:rsidRPr="00BF6995" w:rsidRDefault="006F09A0" w:rsidP="008B5431">
          <w:pPr>
            <w:pStyle w:val="Abteilungsvermerk"/>
            <w:rPr>
              <w:b w:val="0"/>
            </w:rPr>
          </w:pPr>
          <w:sdt>
            <w:sdtPr>
              <w:alias w:val="Fachbereich"/>
              <w:tag w:val="DMSBRI_VERWALTBEREICH@editable=false"/>
              <w:id w:val="8661691"/>
              <w:lock w:val="contentLocked"/>
              <w:placeholder>
                <w:docPart w:val="87671779E9B14C8A843055857253630D"/>
              </w:placeholder>
            </w:sdtPr>
            <w:sdtContent>
              <w:r w:rsidR="00865FEF">
                <w:t>Planung, Bau und Umwelt</w:t>
              </w:r>
            </w:sdtContent>
          </w:sdt>
          <w:sdt>
            <w:sdtPr>
              <w:rPr>
                <w:rStyle w:val="AbteilungszusatzZ"/>
              </w:rPr>
              <w:alias w:val="Zeilenumbruch"/>
              <w:tag w:val="DMSBRI_ZEILENUMBRUCH@editable=false"/>
              <w:id w:val="8661692"/>
              <w:lock w:val="contentLocked"/>
              <w:placeholder>
                <w:docPart w:val="F523DF89BF4A45739E58654D1423D156"/>
              </w:placeholder>
            </w:sdtPr>
            <w:sdtContent>
              <w:r w:rsidR="00865FEF">
                <w:rPr>
                  <w:rStyle w:val="AbteilungszusatzZ"/>
                </w:rPr>
                <w:t xml:space="preserve"> </w:t>
              </w:r>
            </w:sdtContent>
          </w:sdt>
          <w:sdt>
            <w:sdtPr>
              <w:rPr>
                <w:rStyle w:val="AbteilungszusatzZ"/>
              </w:rPr>
              <w:alias w:val="Zusatz1"/>
              <w:tag w:val="DMSBRI_ZUSATZ1@editable=false"/>
              <w:id w:val="8661693"/>
              <w:placeholder>
                <w:docPart w:val="C84222622D56474C9BBA134A76AF879E"/>
              </w:placeholder>
              <w:showingPlcHdr/>
            </w:sdtPr>
            <w:sdtContent>
              <w:r w:rsidR="00FE4B0A" w:rsidRPr="00BF6995">
                <w:rPr>
                  <w:rStyle w:val="AbteilungszusatzZ"/>
                </w:rPr>
                <w:t xml:space="preserve"> </w:t>
              </w:r>
            </w:sdtContent>
          </w:sdt>
        </w:p>
      </w:tc>
    </w:tr>
    <w:tr w:rsidR="00FE4B0A" w:rsidRPr="00E047C3" w:rsidTr="005D7581">
      <w:trPr>
        <w:trHeight w:hRule="exact" w:val="788"/>
      </w:trPr>
      <w:tc>
        <w:tcPr>
          <w:tcW w:w="5670" w:type="dxa"/>
        </w:tcPr>
        <w:p w:rsidR="00FE4B0A" w:rsidRPr="00E047C3" w:rsidRDefault="00FE4B0A" w:rsidP="00E047C3">
          <w:pPr>
            <w:rPr>
              <w:sz w:val="6"/>
              <w:szCs w:val="6"/>
            </w:rPr>
          </w:pPr>
        </w:p>
      </w:tc>
    </w:tr>
    <w:tr w:rsidR="00FE4B0A" w:rsidRPr="000A54DB" w:rsidTr="005D7581">
      <w:trPr>
        <w:trHeight w:val="20"/>
      </w:trPr>
      <w:tc>
        <w:tcPr>
          <w:tcW w:w="5670" w:type="dxa"/>
        </w:tcPr>
        <w:p w:rsidR="00FE4B0A" w:rsidRPr="000A54DB" w:rsidRDefault="00FE4B0A" w:rsidP="00E047C3">
          <w:pPr>
            <w:rPr>
              <w:rStyle w:val="AbsenderkostenstelleZ"/>
            </w:rPr>
          </w:pPr>
        </w:p>
      </w:tc>
    </w:tr>
  </w:tbl>
  <w:p w:rsidR="00FE4B0A" w:rsidRPr="00E047C3" w:rsidRDefault="00FE4B0A" w:rsidP="004D194A">
    <w:pPr>
      <w:spacing w:line="20" w:lineRule="atLeast"/>
      <w:rPr>
        <w:sz w:val="2"/>
        <w:szCs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286A" w:rsidRPr="00E047C3" w:rsidRDefault="0091286A" w:rsidP="004D194A">
    <w:pPr>
      <w:spacing w:line="20" w:lineRule="atLeast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9731A"/>
    <w:multiLevelType w:val="multilevel"/>
    <w:tmpl w:val="9BD480F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40514F3"/>
    <w:multiLevelType w:val="hybridMultilevel"/>
    <w:tmpl w:val="DAF46C70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00CDE"/>
    <w:multiLevelType w:val="hybridMultilevel"/>
    <w:tmpl w:val="E6E2319E"/>
    <w:lvl w:ilvl="0" w:tplc="D444DAEC">
      <w:start w:val="1"/>
      <w:numFmt w:val="decimal"/>
      <w:pStyle w:val="Nummerierung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C7E65"/>
    <w:multiLevelType w:val="multilevel"/>
    <w:tmpl w:val="ACDAA646"/>
    <w:lvl w:ilvl="0">
      <w:start w:val="1"/>
      <w:numFmt w:val="decimal"/>
      <w:pStyle w:val="Gliederu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Gliederung2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lowerRoman"/>
      <w:pStyle w:val="Gliederung3"/>
      <w:lvlText w:val="%3)"/>
      <w:lvlJc w:val="left"/>
      <w:pPr>
        <w:tabs>
          <w:tab w:val="num" w:pos="1247"/>
        </w:tabs>
        <w:ind w:left="124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>
    <w:nsid w:val="2EDE3F9A"/>
    <w:multiLevelType w:val="multilevel"/>
    <w:tmpl w:val="594A03B4"/>
    <w:lvl w:ilvl="0">
      <w:start w:val="1"/>
      <w:numFmt w:val="decimal"/>
      <w:pStyle w:val="berschrift1"/>
      <w:lvlText w:val="%1.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247"/>
        </w:tabs>
        <w:ind w:left="1247" w:hanging="124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268"/>
        </w:tabs>
        <w:ind w:left="1247" w:hanging="1247"/>
      </w:pPr>
      <w:rPr>
        <w:rFonts w:hint="default"/>
      </w:rPr>
    </w:lvl>
  </w:abstractNum>
  <w:abstractNum w:abstractNumId="5">
    <w:nsid w:val="3770148F"/>
    <w:multiLevelType w:val="hybridMultilevel"/>
    <w:tmpl w:val="BB46E002"/>
    <w:lvl w:ilvl="0" w:tplc="6C4032BA">
      <w:start w:val="1"/>
      <w:numFmt w:val="bullet"/>
      <w:lvlText w:val="-"/>
      <w:lvlJc w:val="left"/>
      <w:pPr>
        <w:ind w:left="720" w:hanging="360"/>
      </w:pPr>
      <w:rPr>
        <w:rFonts w:ascii="MyriaMM" w:hAnsi="MyriaM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7713E2"/>
    <w:multiLevelType w:val="hybridMultilevel"/>
    <w:tmpl w:val="F5BE4532"/>
    <w:lvl w:ilvl="0" w:tplc="39EA12B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0C21808"/>
    <w:multiLevelType w:val="hybridMultilevel"/>
    <w:tmpl w:val="2DF0B97C"/>
    <w:lvl w:ilvl="0" w:tplc="FE302CD6">
      <w:start w:val="1"/>
      <w:numFmt w:val="bullet"/>
      <w:lvlText w:val="⁪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736286B"/>
    <w:multiLevelType w:val="hybridMultilevel"/>
    <w:tmpl w:val="A6300AB2"/>
    <w:lvl w:ilvl="0" w:tplc="B4BC328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49546440"/>
    <w:multiLevelType w:val="hybridMultilevel"/>
    <w:tmpl w:val="EF6CC01E"/>
    <w:lvl w:ilvl="0" w:tplc="D0FC0F8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10" w:hanging="360"/>
      </w:pPr>
    </w:lvl>
    <w:lvl w:ilvl="2" w:tplc="0807001B" w:tentative="1">
      <w:start w:val="1"/>
      <w:numFmt w:val="lowerRoman"/>
      <w:lvlText w:val="%3."/>
      <w:lvlJc w:val="right"/>
      <w:pPr>
        <w:ind w:left="2330" w:hanging="180"/>
      </w:pPr>
    </w:lvl>
    <w:lvl w:ilvl="3" w:tplc="0807000F" w:tentative="1">
      <w:start w:val="1"/>
      <w:numFmt w:val="decimal"/>
      <w:lvlText w:val="%4."/>
      <w:lvlJc w:val="left"/>
      <w:pPr>
        <w:ind w:left="3050" w:hanging="360"/>
      </w:pPr>
    </w:lvl>
    <w:lvl w:ilvl="4" w:tplc="08070019" w:tentative="1">
      <w:start w:val="1"/>
      <w:numFmt w:val="lowerLetter"/>
      <w:lvlText w:val="%5."/>
      <w:lvlJc w:val="left"/>
      <w:pPr>
        <w:ind w:left="3770" w:hanging="360"/>
      </w:pPr>
    </w:lvl>
    <w:lvl w:ilvl="5" w:tplc="0807001B" w:tentative="1">
      <w:start w:val="1"/>
      <w:numFmt w:val="lowerRoman"/>
      <w:lvlText w:val="%6."/>
      <w:lvlJc w:val="right"/>
      <w:pPr>
        <w:ind w:left="4490" w:hanging="180"/>
      </w:pPr>
    </w:lvl>
    <w:lvl w:ilvl="6" w:tplc="0807000F" w:tentative="1">
      <w:start w:val="1"/>
      <w:numFmt w:val="decimal"/>
      <w:lvlText w:val="%7."/>
      <w:lvlJc w:val="left"/>
      <w:pPr>
        <w:ind w:left="5210" w:hanging="360"/>
      </w:pPr>
    </w:lvl>
    <w:lvl w:ilvl="7" w:tplc="08070019" w:tentative="1">
      <w:start w:val="1"/>
      <w:numFmt w:val="lowerLetter"/>
      <w:lvlText w:val="%8."/>
      <w:lvlJc w:val="left"/>
      <w:pPr>
        <w:ind w:left="5930" w:hanging="360"/>
      </w:pPr>
    </w:lvl>
    <w:lvl w:ilvl="8" w:tplc="08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>
    <w:nsid w:val="5AF109E4"/>
    <w:multiLevelType w:val="hybridMultilevel"/>
    <w:tmpl w:val="061A5AE4"/>
    <w:lvl w:ilvl="0" w:tplc="356A9CEC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1">
    <w:nsid w:val="5B07524B"/>
    <w:multiLevelType w:val="hybridMultilevel"/>
    <w:tmpl w:val="BCFED53C"/>
    <w:lvl w:ilvl="0" w:tplc="6B225830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CE30018"/>
    <w:multiLevelType w:val="hybridMultilevel"/>
    <w:tmpl w:val="04AE0B50"/>
    <w:lvl w:ilvl="0" w:tplc="599C2FEA">
      <w:start w:val="1"/>
      <w:numFmt w:val="bullet"/>
      <w:pStyle w:val="Aufzhlung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C372B0"/>
    <w:multiLevelType w:val="hybridMultilevel"/>
    <w:tmpl w:val="CEA4DDAA"/>
    <w:lvl w:ilvl="0" w:tplc="D2E65906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291" w:hanging="360"/>
      </w:pPr>
    </w:lvl>
    <w:lvl w:ilvl="2" w:tplc="0807001B" w:tentative="1">
      <w:start w:val="1"/>
      <w:numFmt w:val="lowerRoman"/>
      <w:lvlText w:val="%3."/>
      <w:lvlJc w:val="right"/>
      <w:pPr>
        <w:ind w:left="3011" w:hanging="180"/>
      </w:pPr>
    </w:lvl>
    <w:lvl w:ilvl="3" w:tplc="0807000F" w:tentative="1">
      <w:start w:val="1"/>
      <w:numFmt w:val="decimal"/>
      <w:lvlText w:val="%4."/>
      <w:lvlJc w:val="left"/>
      <w:pPr>
        <w:ind w:left="3731" w:hanging="360"/>
      </w:pPr>
    </w:lvl>
    <w:lvl w:ilvl="4" w:tplc="08070019" w:tentative="1">
      <w:start w:val="1"/>
      <w:numFmt w:val="lowerLetter"/>
      <w:lvlText w:val="%5."/>
      <w:lvlJc w:val="left"/>
      <w:pPr>
        <w:ind w:left="4451" w:hanging="360"/>
      </w:pPr>
    </w:lvl>
    <w:lvl w:ilvl="5" w:tplc="0807001B" w:tentative="1">
      <w:start w:val="1"/>
      <w:numFmt w:val="lowerRoman"/>
      <w:lvlText w:val="%6."/>
      <w:lvlJc w:val="right"/>
      <w:pPr>
        <w:ind w:left="5171" w:hanging="180"/>
      </w:pPr>
    </w:lvl>
    <w:lvl w:ilvl="6" w:tplc="0807000F" w:tentative="1">
      <w:start w:val="1"/>
      <w:numFmt w:val="decimal"/>
      <w:lvlText w:val="%7."/>
      <w:lvlJc w:val="left"/>
      <w:pPr>
        <w:ind w:left="5891" w:hanging="360"/>
      </w:pPr>
    </w:lvl>
    <w:lvl w:ilvl="7" w:tplc="08070019" w:tentative="1">
      <w:start w:val="1"/>
      <w:numFmt w:val="lowerLetter"/>
      <w:lvlText w:val="%8."/>
      <w:lvlJc w:val="left"/>
      <w:pPr>
        <w:ind w:left="6611" w:hanging="360"/>
      </w:pPr>
    </w:lvl>
    <w:lvl w:ilvl="8" w:tplc="0807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0"/>
  </w:num>
  <w:num w:numId="2">
    <w:abstractNumId w:val="5"/>
  </w:num>
  <w:num w:numId="3">
    <w:abstractNumId w:val="8"/>
  </w:num>
  <w:num w:numId="4">
    <w:abstractNumId w:val="11"/>
  </w:num>
  <w:num w:numId="5">
    <w:abstractNumId w:val="4"/>
  </w:num>
  <w:num w:numId="6">
    <w:abstractNumId w:val="9"/>
  </w:num>
  <w:num w:numId="7">
    <w:abstractNumId w:val="13"/>
  </w:num>
  <w:num w:numId="8">
    <w:abstractNumId w:val="1"/>
  </w:num>
  <w:num w:numId="9">
    <w:abstractNumId w:val="6"/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12"/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3"/>
  </w:num>
  <w:num w:numId="20">
    <w:abstractNumId w:val="0"/>
  </w:num>
  <w:num w:numId="2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"/>
    <w:lvlOverride w:ilvl="0">
      <w:startOverride w:val="1"/>
    </w:lvlOverride>
  </w:num>
  <w:num w:numId="26">
    <w:abstractNumId w:val="2"/>
  </w:num>
  <w:num w:numId="27">
    <w:abstractNumId w:val="2"/>
  </w:num>
  <w:num w:numId="28">
    <w:abstractNumId w:val="4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29">
    <w:abstractNumId w:val="4"/>
  </w:num>
  <w:num w:numId="30">
    <w:abstractNumId w:val="4"/>
    <w:lvlOverride w:ilvl="0">
      <w:startOverride w:val="1"/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  <w:b/>
          <w:i w:val="0"/>
        </w:rPr>
      </w:lvl>
    </w:lvlOverride>
    <w:lvlOverride w:ilvl="1">
      <w:startOverride w:val="1"/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  <w:b/>
          <w:i w:val="0"/>
        </w:rPr>
      </w:lvl>
    </w:lvlOverride>
    <w:lvlOverride w:ilvl="2">
      <w:startOverride w:val="1"/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Cs w:val="0"/>
          <w:i w:val="0"/>
          <w:iC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startOverride w:val="1"/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31">
    <w:abstractNumId w:val="2"/>
    <w:lvlOverride w:ilvl="0">
      <w:startOverride w:val="1"/>
    </w:lvlOverride>
  </w:num>
  <w:num w:numId="32">
    <w:abstractNumId w:val="4"/>
    <w:lvlOverride w:ilvl="0">
      <w:startOverride w:val="1"/>
      <w:lvl w:ilvl="0">
        <w:start w:val="1"/>
        <w:numFmt w:val="decimal"/>
        <w:pStyle w:val="berschrift1"/>
        <w:lvlText w:val="%1"/>
        <w:lvlJc w:val="left"/>
        <w:rPr>
          <w:b/>
        </w:rPr>
      </w:lvl>
    </w:lvlOverride>
    <w:lvlOverride w:ilvl="1">
      <w:startOverride w:val="1"/>
      <w:lvl w:ilvl="1">
        <w:start w:val="1"/>
        <w:numFmt w:val="decimal"/>
        <w:pStyle w:val="berschrift2"/>
        <w:lvlText w:val="%1%1"/>
        <w:lvlJc w:val="left"/>
        <w:rPr>
          <w:b/>
        </w:rPr>
      </w:lvl>
    </w:lvlOverride>
    <w:lvlOverride w:ilvl="2">
      <w:startOverride w:val="1"/>
      <w:lvl w:ilvl="2">
        <w:start w:val="1"/>
        <w:numFmt w:val="decimal"/>
        <w:pStyle w:val="berschrift3"/>
        <w:lvlText w:val="%1É%ø곰%͓"/>
        <w:lvlJc w:val="left"/>
      </w:lvl>
    </w:lvlOverride>
    <w:lvlOverride w:ilvl="3">
      <w:startOverride w:val="1"/>
      <w:lvl w:ilvl="3">
        <w:start w:val="1"/>
        <w:numFmt w:val="decimal"/>
        <w:pStyle w:val="berschrift4"/>
        <w:lvlText w:val="%濟耂%ࡇ䕝%濟耂%ࡇ탐ਐ텐ਐ濡ਐ䄂ࠖ沼ǺĀࠖ"/>
        <w:lvlJc w:val="left"/>
      </w:lvl>
    </w:lvlOverride>
    <w:lvlOverride w:ilvl="4">
      <w:startOverride w:val="1"/>
      <w:lvl w:ilvl="4">
        <w:start w:val="1"/>
        <w:numFmt w:val="decimal"/>
        <w:pStyle w:val="berschrift5"/>
        <w:lvlText w:val="%漼%1%1%1%1 ....OJpan"/>
        <w:lvlJc w:val="left"/>
      </w:lvl>
    </w:lvlOverride>
    <w:lvlOverride w:ilvl="5">
      <w:startOverride w:val="1"/>
      <w:lvl w:ilvl="5">
        <w:start w:val="1"/>
        <w:numFmt w:val="decimal"/>
        <w:pStyle w:val="berschrift6"/>
        <w:lvlText w:val="%wl%e%¤s%¥e%©t%1"/>
        <w:lvlJc w:val="left"/>
      </w:lvl>
    </w:lvlOverride>
    <w:lvlOverride w:ilvl="6">
      <w:startOverride w:val="1"/>
      <w:lvl w:ilvl="6">
        <w:start w:val="1"/>
        <w:numFmt w:val="decimal"/>
        <w:pStyle w:val="berschrift7"/>
        <w:lvlText w:val="%T% c%d9%d9%i6%e2%h"/>
        <w:lvlJc w:val="left"/>
      </w:lvl>
    </w:lvlOverride>
    <w:lvlOverride w:ilvl="7">
      <w:startOverride w:val="1"/>
      <w:lvl w:ilvl="7">
        <w:start w:val="1"/>
        <w:numFmt w:val="decimal"/>
        <w:pStyle w:val="berschrift8"/>
        <w:lvlText w:val="%漃%1쏈%ࠬ%1%1鏌%࠯%濤㰀%ȳ%̲ဉ澸%ӽ%ٱ"/>
        <w:lvlJc w:val="left"/>
      </w:lvl>
    </w:lvlOverride>
    <w:lvlOverride w:ilvl="8">
      <w:startOverride w:val="1"/>
      <w:lvl w:ilvl="8">
        <w:start w:val="1"/>
        <w:numFmt w:val="decimal"/>
        <w:pStyle w:val="berschrift9"/>
        <w:lvlText w:val="%1%̲%1%1%1%1ဃ%1箸%࠯閔%࠯"/>
        <w:lvlJc w:val="left"/>
      </w:lvl>
    </w:lvlOverride>
  </w:num>
  <w:num w:numId="33">
    <w:abstractNumId w:val="4"/>
    <w:lvlOverride w:ilvl="0">
      <w:startOverride w:val="1"/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startOverride w:val="1"/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34">
    <w:abstractNumId w:val="4"/>
    <w:lvlOverride w:ilvl="0">
      <w:lvl w:ilvl="0">
        <w:start w:val="111576784"/>
        <w:numFmt w:val="decimal"/>
        <w:pStyle w:val="berschrift1"/>
        <w:lvlText w:val="%1%ۢ蔌͕o̖កҸⰄ⡛㟀Ⰴ๛܀غӢ 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11576872"/>
        <w:numFmt w:val="decimal"/>
        <w:pStyle w:val="berschrift2"/>
        <w:lvlText w:val="%ճ䄂%͇埠ڱ蔌͕o̖កҸⰄ⡛㟀Ⰴ๛܀غӢ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11576912"/>
        <w:numFmt w:val="decimal"/>
        <w:pStyle w:val="berschrift3"/>
        <w:lvlText w:val="%ԒX%ø%1⏐̖梇䢈梇䢈ꀀp뀀p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11577424"/>
        <w:numFmt w:val="decimal"/>
        <w:pStyle w:val="berschrift4"/>
        <w:lvlText w:val="%濟耂%ؗ䕝%濟耂%ؗ熴៸ՁᠰՁ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11578024"/>
        <w:numFmt w:val="decimal"/>
        <w:pStyle w:val="berschrift5"/>
        <w:lvlText w:val="%%1S%n%%1ÿ̀ÿ̀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11578152"/>
        <w:numFmt w:val="decimal"/>
        <w:pStyle w:val="berschrift6"/>
        <w:lvlText w:val="%1%1%1%1%1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11578280"/>
        <w:numFmt w:val="decimal"/>
        <w:pStyle w:val="berschrift7"/>
        <w:lvlText w:val="%čb%r%¤c%r%f%¥ %b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11578408"/>
        <w:numFmt w:val="decimal"/>
        <w:pStyle w:val="berschrift8"/>
        <w:lvlText w:val="%QG%£u%¤s%l% s%e%%ˡ䚠澳嵄澫坠澳滺坠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14835840"/>
        <w:numFmt w:val="decimal"/>
        <w:pStyle w:val="berschrift9"/>
        <w:lvlText w:val="%1%̲%1%1%1%1ဃ%1ᢨ%ղዼ%ٯ"/>
        <w:lvlJc w:val="left"/>
        <w:pPr>
          <w:ind w:left="0" w:firstLine="0"/>
        </w:pPr>
        <w:rPr>
          <w:rFonts w:hint="default"/>
        </w:rPr>
      </w:lvl>
    </w:lvlOverride>
  </w:num>
  <w:num w:numId="35">
    <w:abstractNumId w:val="4"/>
    <w:lvlOverride w:ilvl="0">
      <w:startOverride w:val="1"/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startOverride w:val="1"/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36">
    <w:abstractNumId w:val="4"/>
    <w:lvlOverride w:ilvl="0">
      <w:startOverride w:val="1"/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startOverride w:val="1"/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startOverride w:val="1"/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</w:lvl>
    </w:lvlOverride>
    <w:lvlOverride w:ilvl="3">
      <w:startOverride w:val="1"/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startOverride w:val="1"/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startOverride w:val="1"/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startOverride w:val="1"/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startOverride w:val="1"/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startOverride w:val="1"/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3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/>
  <w:attachedTemplate r:id="rId1"/>
  <w:stylePaneFormatFilter w:val="D724"/>
  <w:styleLockTheme/>
  <w:styleLockQFSet/>
  <w:defaultTabStop w:val="709"/>
  <w:autoHyphenation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476162" fillcolor="white">
      <v:fill color="white"/>
      <v:textbox inset="1mm,1mm,1mm,1mm"/>
      <o:colormenu v:ext="edit" fillcolor="none" strokecolor="none [209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70254A"/>
    <w:rsid w:val="00004E0F"/>
    <w:rsid w:val="00010FA3"/>
    <w:rsid w:val="000127BE"/>
    <w:rsid w:val="000176D7"/>
    <w:rsid w:val="00020875"/>
    <w:rsid w:val="00022330"/>
    <w:rsid w:val="000239EF"/>
    <w:rsid w:val="0002498F"/>
    <w:rsid w:val="0002517D"/>
    <w:rsid w:val="00032E95"/>
    <w:rsid w:val="00044672"/>
    <w:rsid w:val="0005221A"/>
    <w:rsid w:val="000549A5"/>
    <w:rsid w:val="00057E55"/>
    <w:rsid w:val="0006024B"/>
    <w:rsid w:val="00060B95"/>
    <w:rsid w:val="00060D1F"/>
    <w:rsid w:val="00061BB0"/>
    <w:rsid w:val="0006456C"/>
    <w:rsid w:val="00065094"/>
    <w:rsid w:val="00067AF4"/>
    <w:rsid w:val="00071C1A"/>
    <w:rsid w:val="0008027B"/>
    <w:rsid w:val="00082536"/>
    <w:rsid w:val="00082E09"/>
    <w:rsid w:val="000854D2"/>
    <w:rsid w:val="0008630E"/>
    <w:rsid w:val="0009076D"/>
    <w:rsid w:val="000A54DB"/>
    <w:rsid w:val="000A5E05"/>
    <w:rsid w:val="000A7201"/>
    <w:rsid w:val="000A7568"/>
    <w:rsid w:val="000B40FB"/>
    <w:rsid w:val="000C103B"/>
    <w:rsid w:val="000C1191"/>
    <w:rsid w:val="000C2934"/>
    <w:rsid w:val="000C4511"/>
    <w:rsid w:val="000C4B96"/>
    <w:rsid w:val="000D0964"/>
    <w:rsid w:val="000D0C3A"/>
    <w:rsid w:val="000D3EC1"/>
    <w:rsid w:val="000E0FA7"/>
    <w:rsid w:val="000E2CB8"/>
    <w:rsid w:val="000E6DD4"/>
    <w:rsid w:val="000F3717"/>
    <w:rsid w:val="000F384D"/>
    <w:rsid w:val="00100FCF"/>
    <w:rsid w:val="00100FE0"/>
    <w:rsid w:val="00106D97"/>
    <w:rsid w:val="001070BE"/>
    <w:rsid w:val="00107915"/>
    <w:rsid w:val="001104F1"/>
    <w:rsid w:val="00112FE4"/>
    <w:rsid w:val="00115A69"/>
    <w:rsid w:val="0011765A"/>
    <w:rsid w:val="00117856"/>
    <w:rsid w:val="00122889"/>
    <w:rsid w:val="00123799"/>
    <w:rsid w:val="00123EFF"/>
    <w:rsid w:val="001243E6"/>
    <w:rsid w:val="0012501D"/>
    <w:rsid w:val="001271F4"/>
    <w:rsid w:val="0013016D"/>
    <w:rsid w:val="00130BC0"/>
    <w:rsid w:val="00130E9E"/>
    <w:rsid w:val="00131833"/>
    <w:rsid w:val="0013192F"/>
    <w:rsid w:val="00135075"/>
    <w:rsid w:val="00135C14"/>
    <w:rsid w:val="0014216D"/>
    <w:rsid w:val="001446FE"/>
    <w:rsid w:val="00144FCB"/>
    <w:rsid w:val="00145731"/>
    <w:rsid w:val="001478BE"/>
    <w:rsid w:val="00152AA9"/>
    <w:rsid w:val="00156B57"/>
    <w:rsid w:val="001612C5"/>
    <w:rsid w:val="001616B5"/>
    <w:rsid w:val="00161B7D"/>
    <w:rsid w:val="00161D65"/>
    <w:rsid w:val="00163403"/>
    <w:rsid w:val="00163C12"/>
    <w:rsid w:val="00163D3C"/>
    <w:rsid w:val="00166D1C"/>
    <w:rsid w:val="00173077"/>
    <w:rsid w:val="00173B44"/>
    <w:rsid w:val="00177FD5"/>
    <w:rsid w:val="00180B5F"/>
    <w:rsid w:val="001829C3"/>
    <w:rsid w:val="00182D81"/>
    <w:rsid w:val="0018497E"/>
    <w:rsid w:val="00186AD6"/>
    <w:rsid w:val="001872EB"/>
    <w:rsid w:val="0019364D"/>
    <w:rsid w:val="00193C01"/>
    <w:rsid w:val="00193C17"/>
    <w:rsid w:val="00194F81"/>
    <w:rsid w:val="00195DFB"/>
    <w:rsid w:val="001961FB"/>
    <w:rsid w:val="00197541"/>
    <w:rsid w:val="001A33F3"/>
    <w:rsid w:val="001A3BC4"/>
    <w:rsid w:val="001A75B5"/>
    <w:rsid w:val="001B23E8"/>
    <w:rsid w:val="001B4351"/>
    <w:rsid w:val="001B6F88"/>
    <w:rsid w:val="001C466A"/>
    <w:rsid w:val="001C6FF6"/>
    <w:rsid w:val="001D27DE"/>
    <w:rsid w:val="001D54D5"/>
    <w:rsid w:val="001D698D"/>
    <w:rsid w:val="001E230E"/>
    <w:rsid w:val="001E299C"/>
    <w:rsid w:val="001E2A03"/>
    <w:rsid w:val="001E52F0"/>
    <w:rsid w:val="001E5CAE"/>
    <w:rsid w:val="001E710E"/>
    <w:rsid w:val="001F17BA"/>
    <w:rsid w:val="001F2869"/>
    <w:rsid w:val="001F3EC9"/>
    <w:rsid w:val="001F44A8"/>
    <w:rsid w:val="001F6080"/>
    <w:rsid w:val="001F6A56"/>
    <w:rsid w:val="00201B61"/>
    <w:rsid w:val="00206146"/>
    <w:rsid w:val="00206179"/>
    <w:rsid w:val="00210E12"/>
    <w:rsid w:val="00210F19"/>
    <w:rsid w:val="00211A3A"/>
    <w:rsid w:val="00213362"/>
    <w:rsid w:val="0021392F"/>
    <w:rsid w:val="00213A77"/>
    <w:rsid w:val="002166A8"/>
    <w:rsid w:val="002169BE"/>
    <w:rsid w:val="002175FF"/>
    <w:rsid w:val="00217B8A"/>
    <w:rsid w:val="00224B41"/>
    <w:rsid w:val="00226712"/>
    <w:rsid w:val="00241C76"/>
    <w:rsid w:val="002465E7"/>
    <w:rsid w:val="00247B5C"/>
    <w:rsid w:val="00251369"/>
    <w:rsid w:val="002522DC"/>
    <w:rsid w:val="0026487D"/>
    <w:rsid w:val="002656E8"/>
    <w:rsid w:val="00265AA0"/>
    <w:rsid w:val="002663EF"/>
    <w:rsid w:val="00267D0A"/>
    <w:rsid w:val="00270F86"/>
    <w:rsid w:val="00271C7B"/>
    <w:rsid w:val="002721E8"/>
    <w:rsid w:val="00272D42"/>
    <w:rsid w:val="002761BD"/>
    <w:rsid w:val="002824BB"/>
    <w:rsid w:val="00283134"/>
    <w:rsid w:val="0029443D"/>
    <w:rsid w:val="002954C6"/>
    <w:rsid w:val="00295B69"/>
    <w:rsid w:val="0029726E"/>
    <w:rsid w:val="002A2C5E"/>
    <w:rsid w:val="002A37BE"/>
    <w:rsid w:val="002A3825"/>
    <w:rsid w:val="002A4B39"/>
    <w:rsid w:val="002A5747"/>
    <w:rsid w:val="002A6567"/>
    <w:rsid w:val="002A65A0"/>
    <w:rsid w:val="002B1A8B"/>
    <w:rsid w:val="002B335D"/>
    <w:rsid w:val="002C1110"/>
    <w:rsid w:val="002C1E5C"/>
    <w:rsid w:val="002C23D5"/>
    <w:rsid w:val="002C2E61"/>
    <w:rsid w:val="002C4AF3"/>
    <w:rsid w:val="002C4CE1"/>
    <w:rsid w:val="002C575D"/>
    <w:rsid w:val="002C6DA2"/>
    <w:rsid w:val="002D01DF"/>
    <w:rsid w:val="002D0884"/>
    <w:rsid w:val="002D598F"/>
    <w:rsid w:val="002D6709"/>
    <w:rsid w:val="002D6DD3"/>
    <w:rsid w:val="002D7366"/>
    <w:rsid w:val="002E0B87"/>
    <w:rsid w:val="002E0BC0"/>
    <w:rsid w:val="002E102A"/>
    <w:rsid w:val="002E37ED"/>
    <w:rsid w:val="002E4F9C"/>
    <w:rsid w:val="002F1F9C"/>
    <w:rsid w:val="002F3A03"/>
    <w:rsid w:val="002F5040"/>
    <w:rsid w:val="002F5BC0"/>
    <w:rsid w:val="002F6733"/>
    <w:rsid w:val="0030216E"/>
    <w:rsid w:val="00306A46"/>
    <w:rsid w:val="00311E21"/>
    <w:rsid w:val="003123DF"/>
    <w:rsid w:val="0031247A"/>
    <w:rsid w:val="0031439E"/>
    <w:rsid w:val="003216C5"/>
    <w:rsid w:val="003249F6"/>
    <w:rsid w:val="00330673"/>
    <w:rsid w:val="00330BF0"/>
    <w:rsid w:val="0033405E"/>
    <w:rsid w:val="00334A9B"/>
    <w:rsid w:val="00340F31"/>
    <w:rsid w:val="00341828"/>
    <w:rsid w:val="00342C25"/>
    <w:rsid w:val="003449AC"/>
    <w:rsid w:val="0034606A"/>
    <w:rsid w:val="003517E3"/>
    <w:rsid w:val="0035574E"/>
    <w:rsid w:val="00362A86"/>
    <w:rsid w:val="0036448E"/>
    <w:rsid w:val="00365B92"/>
    <w:rsid w:val="00373F6F"/>
    <w:rsid w:val="00374642"/>
    <w:rsid w:val="003761C9"/>
    <w:rsid w:val="00381F03"/>
    <w:rsid w:val="00382210"/>
    <w:rsid w:val="00387F16"/>
    <w:rsid w:val="00391160"/>
    <w:rsid w:val="00395F02"/>
    <w:rsid w:val="00396EF5"/>
    <w:rsid w:val="003A0B15"/>
    <w:rsid w:val="003A1592"/>
    <w:rsid w:val="003A75A7"/>
    <w:rsid w:val="003B0710"/>
    <w:rsid w:val="003B07B5"/>
    <w:rsid w:val="003B451B"/>
    <w:rsid w:val="003B5F3E"/>
    <w:rsid w:val="003D3F3E"/>
    <w:rsid w:val="003E0338"/>
    <w:rsid w:val="003E1DF9"/>
    <w:rsid w:val="003E2281"/>
    <w:rsid w:val="003E493C"/>
    <w:rsid w:val="003F6648"/>
    <w:rsid w:val="003F7912"/>
    <w:rsid w:val="003F7B1D"/>
    <w:rsid w:val="003F7FB1"/>
    <w:rsid w:val="00410CBB"/>
    <w:rsid w:val="004116AB"/>
    <w:rsid w:val="00411EAB"/>
    <w:rsid w:val="004146EB"/>
    <w:rsid w:val="00423362"/>
    <w:rsid w:val="00425478"/>
    <w:rsid w:val="00427115"/>
    <w:rsid w:val="0043060A"/>
    <w:rsid w:val="00431A77"/>
    <w:rsid w:val="00432097"/>
    <w:rsid w:val="00432E24"/>
    <w:rsid w:val="00434B5D"/>
    <w:rsid w:val="0044623F"/>
    <w:rsid w:val="00451344"/>
    <w:rsid w:val="00453A48"/>
    <w:rsid w:val="00457246"/>
    <w:rsid w:val="00457703"/>
    <w:rsid w:val="00457A00"/>
    <w:rsid w:val="00462986"/>
    <w:rsid w:val="00463E60"/>
    <w:rsid w:val="004641DA"/>
    <w:rsid w:val="00482BB4"/>
    <w:rsid w:val="00484651"/>
    <w:rsid w:val="00486DEE"/>
    <w:rsid w:val="004871B1"/>
    <w:rsid w:val="004910FB"/>
    <w:rsid w:val="004A3D3A"/>
    <w:rsid w:val="004A606C"/>
    <w:rsid w:val="004B00F6"/>
    <w:rsid w:val="004B03F1"/>
    <w:rsid w:val="004B3D0F"/>
    <w:rsid w:val="004B5645"/>
    <w:rsid w:val="004B56DB"/>
    <w:rsid w:val="004B5ADC"/>
    <w:rsid w:val="004B5C03"/>
    <w:rsid w:val="004C0EA9"/>
    <w:rsid w:val="004C2C9F"/>
    <w:rsid w:val="004C2DD7"/>
    <w:rsid w:val="004C6295"/>
    <w:rsid w:val="004D0178"/>
    <w:rsid w:val="004D1355"/>
    <w:rsid w:val="004D194A"/>
    <w:rsid w:val="004D22A4"/>
    <w:rsid w:val="004D50E4"/>
    <w:rsid w:val="004D51EF"/>
    <w:rsid w:val="004D5ABF"/>
    <w:rsid w:val="004E15CB"/>
    <w:rsid w:val="004E1742"/>
    <w:rsid w:val="004E6949"/>
    <w:rsid w:val="004F1127"/>
    <w:rsid w:val="004F447B"/>
    <w:rsid w:val="004F4943"/>
    <w:rsid w:val="004F5A1A"/>
    <w:rsid w:val="004F6191"/>
    <w:rsid w:val="00500AE9"/>
    <w:rsid w:val="0050568D"/>
    <w:rsid w:val="00512EAF"/>
    <w:rsid w:val="00515158"/>
    <w:rsid w:val="00516E63"/>
    <w:rsid w:val="0051738A"/>
    <w:rsid w:val="00524955"/>
    <w:rsid w:val="00534CBF"/>
    <w:rsid w:val="0053569F"/>
    <w:rsid w:val="00545423"/>
    <w:rsid w:val="00545817"/>
    <w:rsid w:val="005511A1"/>
    <w:rsid w:val="00551903"/>
    <w:rsid w:val="00556AE0"/>
    <w:rsid w:val="00557F5F"/>
    <w:rsid w:val="00563A31"/>
    <w:rsid w:val="00567E23"/>
    <w:rsid w:val="00570050"/>
    <w:rsid w:val="00570332"/>
    <w:rsid w:val="0057214C"/>
    <w:rsid w:val="0057444B"/>
    <w:rsid w:val="00582A39"/>
    <w:rsid w:val="00582EBF"/>
    <w:rsid w:val="0058387F"/>
    <w:rsid w:val="005A45D6"/>
    <w:rsid w:val="005B1CB3"/>
    <w:rsid w:val="005B2198"/>
    <w:rsid w:val="005B6EA5"/>
    <w:rsid w:val="005C1CD2"/>
    <w:rsid w:val="005C529C"/>
    <w:rsid w:val="005C5CE7"/>
    <w:rsid w:val="005C789A"/>
    <w:rsid w:val="005D1B3F"/>
    <w:rsid w:val="005D2F1E"/>
    <w:rsid w:val="005D7581"/>
    <w:rsid w:val="005E1E86"/>
    <w:rsid w:val="005E7E19"/>
    <w:rsid w:val="005F2E95"/>
    <w:rsid w:val="005F4D75"/>
    <w:rsid w:val="005F5EF1"/>
    <w:rsid w:val="00604217"/>
    <w:rsid w:val="0061413D"/>
    <w:rsid w:val="006145F8"/>
    <w:rsid w:val="00616A17"/>
    <w:rsid w:val="00620467"/>
    <w:rsid w:val="006235AE"/>
    <w:rsid w:val="00627DB0"/>
    <w:rsid w:val="006432F5"/>
    <w:rsid w:val="00643CF7"/>
    <w:rsid w:val="0065107E"/>
    <w:rsid w:val="00663A28"/>
    <w:rsid w:val="00664B0A"/>
    <w:rsid w:val="0067535B"/>
    <w:rsid w:val="0067576F"/>
    <w:rsid w:val="00675C19"/>
    <w:rsid w:val="00675D73"/>
    <w:rsid w:val="006773FA"/>
    <w:rsid w:val="00682661"/>
    <w:rsid w:val="00682DC1"/>
    <w:rsid w:val="006856DD"/>
    <w:rsid w:val="0069309D"/>
    <w:rsid w:val="006941FA"/>
    <w:rsid w:val="006958A3"/>
    <w:rsid w:val="0069667A"/>
    <w:rsid w:val="006A7F4A"/>
    <w:rsid w:val="006B4E0F"/>
    <w:rsid w:val="006B6D6B"/>
    <w:rsid w:val="006B72C5"/>
    <w:rsid w:val="006C0D85"/>
    <w:rsid w:val="006C0F3B"/>
    <w:rsid w:val="006C55D4"/>
    <w:rsid w:val="006C5701"/>
    <w:rsid w:val="006D2B92"/>
    <w:rsid w:val="006D33EE"/>
    <w:rsid w:val="006D3A2A"/>
    <w:rsid w:val="006D76BE"/>
    <w:rsid w:val="006E2391"/>
    <w:rsid w:val="006E6369"/>
    <w:rsid w:val="006F09A0"/>
    <w:rsid w:val="006F4031"/>
    <w:rsid w:val="006F74F5"/>
    <w:rsid w:val="00700015"/>
    <w:rsid w:val="0070066A"/>
    <w:rsid w:val="00701633"/>
    <w:rsid w:val="0070174C"/>
    <w:rsid w:val="0070254A"/>
    <w:rsid w:val="00702741"/>
    <w:rsid w:val="00703759"/>
    <w:rsid w:val="00705239"/>
    <w:rsid w:val="00710A6E"/>
    <w:rsid w:val="00710BD3"/>
    <w:rsid w:val="00712807"/>
    <w:rsid w:val="00712C75"/>
    <w:rsid w:val="007157CA"/>
    <w:rsid w:val="00727E06"/>
    <w:rsid w:val="00730F5A"/>
    <w:rsid w:val="00733BBB"/>
    <w:rsid w:val="00735B37"/>
    <w:rsid w:val="007371D7"/>
    <w:rsid w:val="00737DC1"/>
    <w:rsid w:val="00743E45"/>
    <w:rsid w:val="00745684"/>
    <w:rsid w:val="007462FC"/>
    <w:rsid w:val="00746A08"/>
    <w:rsid w:val="0075421A"/>
    <w:rsid w:val="007545E3"/>
    <w:rsid w:val="00756777"/>
    <w:rsid w:val="00761323"/>
    <w:rsid w:val="00761A50"/>
    <w:rsid w:val="007624DD"/>
    <w:rsid w:val="00762B6D"/>
    <w:rsid w:val="00766264"/>
    <w:rsid w:val="007678A9"/>
    <w:rsid w:val="007718B3"/>
    <w:rsid w:val="00774C98"/>
    <w:rsid w:val="007757CB"/>
    <w:rsid w:val="00776325"/>
    <w:rsid w:val="00783633"/>
    <w:rsid w:val="00783DAA"/>
    <w:rsid w:val="00785914"/>
    <w:rsid w:val="00790C8B"/>
    <w:rsid w:val="007928D2"/>
    <w:rsid w:val="0079323D"/>
    <w:rsid w:val="00796C58"/>
    <w:rsid w:val="00796D7A"/>
    <w:rsid w:val="007A15EE"/>
    <w:rsid w:val="007A3746"/>
    <w:rsid w:val="007A3C56"/>
    <w:rsid w:val="007B573F"/>
    <w:rsid w:val="007C0E5A"/>
    <w:rsid w:val="007C6615"/>
    <w:rsid w:val="007D3800"/>
    <w:rsid w:val="007D4CB0"/>
    <w:rsid w:val="007D6AE9"/>
    <w:rsid w:val="007F1CAA"/>
    <w:rsid w:val="007F207B"/>
    <w:rsid w:val="007F51BB"/>
    <w:rsid w:val="008025F8"/>
    <w:rsid w:val="0080261C"/>
    <w:rsid w:val="00804C82"/>
    <w:rsid w:val="00805F6A"/>
    <w:rsid w:val="00806BDB"/>
    <w:rsid w:val="00807B12"/>
    <w:rsid w:val="00810249"/>
    <w:rsid w:val="00811F2C"/>
    <w:rsid w:val="00813B94"/>
    <w:rsid w:val="0081629F"/>
    <w:rsid w:val="00817171"/>
    <w:rsid w:val="00824B85"/>
    <w:rsid w:val="008253CB"/>
    <w:rsid w:val="0083231D"/>
    <w:rsid w:val="0083258E"/>
    <w:rsid w:val="00835ECE"/>
    <w:rsid w:val="00845F69"/>
    <w:rsid w:val="00847EBB"/>
    <w:rsid w:val="00856E6E"/>
    <w:rsid w:val="00860612"/>
    <w:rsid w:val="008609D2"/>
    <w:rsid w:val="00865FEF"/>
    <w:rsid w:val="00866BD1"/>
    <w:rsid w:val="00877260"/>
    <w:rsid w:val="00881C47"/>
    <w:rsid w:val="00882141"/>
    <w:rsid w:val="00883711"/>
    <w:rsid w:val="00890699"/>
    <w:rsid w:val="008919E4"/>
    <w:rsid w:val="008937D7"/>
    <w:rsid w:val="008A0DAD"/>
    <w:rsid w:val="008A143B"/>
    <w:rsid w:val="008A1653"/>
    <w:rsid w:val="008A4563"/>
    <w:rsid w:val="008A5FB4"/>
    <w:rsid w:val="008B0965"/>
    <w:rsid w:val="008B1D51"/>
    <w:rsid w:val="008B22E9"/>
    <w:rsid w:val="008B5431"/>
    <w:rsid w:val="008B6521"/>
    <w:rsid w:val="008B74B3"/>
    <w:rsid w:val="008B7D35"/>
    <w:rsid w:val="008C22F4"/>
    <w:rsid w:val="008C2322"/>
    <w:rsid w:val="008C248A"/>
    <w:rsid w:val="008C31E1"/>
    <w:rsid w:val="008C473A"/>
    <w:rsid w:val="008D1522"/>
    <w:rsid w:val="008D354C"/>
    <w:rsid w:val="008E0271"/>
    <w:rsid w:val="008E0C13"/>
    <w:rsid w:val="008E0F6B"/>
    <w:rsid w:val="008E3E1A"/>
    <w:rsid w:val="008E3F49"/>
    <w:rsid w:val="008E6172"/>
    <w:rsid w:val="008F2031"/>
    <w:rsid w:val="008F4416"/>
    <w:rsid w:val="008F508D"/>
    <w:rsid w:val="008F5E10"/>
    <w:rsid w:val="009006E8"/>
    <w:rsid w:val="00900FA4"/>
    <w:rsid w:val="009024F4"/>
    <w:rsid w:val="009032B8"/>
    <w:rsid w:val="0091286A"/>
    <w:rsid w:val="009147D5"/>
    <w:rsid w:val="00920EA8"/>
    <w:rsid w:val="00923D47"/>
    <w:rsid w:val="00924C8C"/>
    <w:rsid w:val="009306A9"/>
    <w:rsid w:val="00931DD0"/>
    <w:rsid w:val="00931E22"/>
    <w:rsid w:val="00932DAE"/>
    <w:rsid w:val="0093327E"/>
    <w:rsid w:val="00934FBB"/>
    <w:rsid w:val="00936CD1"/>
    <w:rsid w:val="00937A77"/>
    <w:rsid w:val="009406BD"/>
    <w:rsid w:val="0094277B"/>
    <w:rsid w:val="0094362B"/>
    <w:rsid w:val="00946856"/>
    <w:rsid w:val="00952033"/>
    <w:rsid w:val="00953EF1"/>
    <w:rsid w:val="00955F4E"/>
    <w:rsid w:val="009564AE"/>
    <w:rsid w:val="00957F06"/>
    <w:rsid w:val="00962923"/>
    <w:rsid w:val="00963B7D"/>
    <w:rsid w:val="00966FFD"/>
    <w:rsid w:val="009768D1"/>
    <w:rsid w:val="0098196E"/>
    <w:rsid w:val="009853B0"/>
    <w:rsid w:val="00986F1D"/>
    <w:rsid w:val="00992328"/>
    <w:rsid w:val="0099254C"/>
    <w:rsid w:val="00993BAA"/>
    <w:rsid w:val="009950C0"/>
    <w:rsid w:val="009954E0"/>
    <w:rsid w:val="009959ED"/>
    <w:rsid w:val="00997221"/>
    <w:rsid w:val="009A34B0"/>
    <w:rsid w:val="009A4417"/>
    <w:rsid w:val="009B4256"/>
    <w:rsid w:val="009B5DFC"/>
    <w:rsid w:val="009C0F3F"/>
    <w:rsid w:val="009C2521"/>
    <w:rsid w:val="009C45A0"/>
    <w:rsid w:val="009C625A"/>
    <w:rsid w:val="009D44FA"/>
    <w:rsid w:val="009E5DDE"/>
    <w:rsid w:val="009E7056"/>
    <w:rsid w:val="009E726D"/>
    <w:rsid w:val="009F01F4"/>
    <w:rsid w:val="009F50FC"/>
    <w:rsid w:val="00A101FB"/>
    <w:rsid w:val="00A10DAE"/>
    <w:rsid w:val="00A24CD2"/>
    <w:rsid w:val="00A33485"/>
    <w:rsid w:val="00A35FD9"/>
    <w:rsid w:val="00A4074C"/>
    <w:rsid w:val="00A40A2F"/>
    <w:rsid w:val="00A41109"/>
    <w:rsid w:val="00A426B4"/>
    <w:rsid w:val="00A50047"/>
    <w:rsid w:val="00A55C9A"/>
    <w:rsid w:val="00A577A8"/>
    <w:rsid w:val="00A60C35"/>
    <w:rsid w:val="00A6400F"/>
    <w:rsid w:val="00A67F99"/>
    <w:rsid w:val="00A7061D"/>
    <w:rsid w:val="00A73240"/>
    <w:rsid w:val="00A77F89"/>
    <w:rsid w:val="00A80014"/>
    <w:rsid w:val="00A90A57"/>
    <w:rsid w:val="00A90A7B"/>
    <w:rsid w:val="00A930B7"/>
    <w:rsid w:val="00A939AB"/>
    <w:rsid w:val="00A96677"/>
    <w:rsid w:val="00A97398"/>
    <w:rsid w:val="00A97865"/>
    <w:rsid w:val="00A97D45"/>
    <w:rsid w:val="00AA0C55"/>
    <w:rsid w:val="00AA12DB"/>
    <w:rsid w:val="00AA4E4A"/>
    <w:rsid w:val="00AA5FAB"/>
    <w:rsid w:val="00AB1438"/>
    <w:rsid w:val="00AB20D6"/>
    <w:rsid w:val="00AB2D7A"/>
    <w:rsid w:val="00AB59DC"/>
    <w:rsid w:val="00AC5F6C"/>
    <w:rsid w:val="00AD0595"/>
    <w:rsid w:val="00AD2D62"/>
    <w:rsid w:val="00AD4609"/>
    <w:rsid w:val="00AD694F"/>
    <w:rsid w:val="00AD7955"/>
    <w:rsid w:val="00AE05F0"/>
    <w:rsid w:val="00AE45BB"/>
    <w:rsid w:val="00AF24E7"/>
    <w:rsid w:val="00AF3A82"/>
    <w:rsid w:val="00AF4021"/>
    <w:rsid w:val="00AF40A5"/>
    <w:rsid w:val="00AF6C62"/>
    <w:rsid w:val="00AF6D1F"/>
    <w:rsid w:val="00B00451"/>
    <w:rsid w:val="00B02370"/>
    <w:rsid w:val="00B026D7"/>
    <w:rsid w:val="00B04446"/>
    <w:rsid w:val="00B110F0"/>
    <w:rsid w:val="00B12769"/>
    <w:rsid w:val="00B146E1"/>
    <w:rsid w:val="00B17684"/>
    <w:rsid w:val="00B218F2"/>
    <w:rsid w:val="00B219F2"/>
    <w:rsid w:val="00B22BF7"/>
    <w:rsid w:val="00B25A59"/>
    <w:rsid w:val="00B25D2F"/>
    <w:rsid w:val="00B2775E"/>
    <w:rsid w:val="00B27EAF"/>
    <w:rsid w:val="00B31381"/>
    <w:rsid w:val="00B3365B"/>
    <w:rsid w:val="00B358EE"/>
    <w:rsid w:val="00B36745"/>
    <w:rsid w:val="00B372EE"/>
    <w:rsid w:val="00B410C9"/>
    <w:rsid w:val="00B470BB"/>
    <w:rsid w:val="00B509CE"/>
    <w:rsid w:val="00B52FB2"/>
    <w:rsid w:val="00B65EAC"/>
    <w:rsid w:val="00B674F4"/>
    <w:rsid w:val="00B704A8"/>
    <w:rsid w:val="00B762F1"/>
    <w:rsid w:val="00B77BBA"/>
    <w:rsid w:val="00B8018E"/>
    <w:rsid w:val="00B82E2E"/>
    <w:rsid w:val="00B82FE3"/>
    <w:rsid w:val="00B84CEC"/>
    <w:rsid w:val="00B85065"/>
    <w:rsid w:val="00B8748A"/>
    <w:rsid w:val="00B935D4"/>
    <w:rsid w:val="00B958C1"/>
    <w:rsid w:val="00B95979"/>
    <w:rsid w:val="00B961C4"/>
    <w:rsid w:val="00BA09AF"/>
    <w:rsid w:val="00BA197E"/>
    <w:rsid w:val="00BA2CE7"/>
    <w:rsid w:val="00BA362F"/>
    <w:rsid w:val="00BB0519"/>
    <w:rsid w:val="00BB1A6F"/>
    <w:rsid w:val="00BB274D"/>
    <w:rsid w:val="00BB2DB9"/>
    <w:rsid w:val="00BB2DC2"/>
    <w:rsid w:val="00BB758D"/>
    <w:rsid w:val="00BC049F"/>
    <w:rsid w:val="00BC3FDB"/>
    <w:rsid w:val="00BC401C"/>
    <w:rsid w:val="00BC4491"/>
    <w:rsid w:val="00BD358E"/>
    <w:rsid w:val="00BD4E6E"/>
    <w:rsid w:val="00BD5475"/>
    <w:rsid w:val="00BE61B0"/>
    <w:rsid w:val="00BF11D5"/>
    <w:rsid w:val="00BF2CC6"/>
    <w:rsid w:val="00BF3542"/>
    <w:rsid w:val="00BF3D62"/>
    <w:rsid w:val="00BF6995"/>
    <w:rsid w:val="00C02365"/>
    <w:rsid w:val="00C025CF"/>
    <w:rsid w:val="00C028EB"/>
    <w:rsid w:val="00C03C22"/>
    <w:rsid w:val="00C05A6F"/>
    <w:rsid w:val="00C103CF"/>
    <w:rsid w:val="00C1196A"/>
    <w:rsid w:val="00C11DD4"/>
    <w:rsid w:val="00C14939"/>
    <w:rsid w:val="00C34B36"/>
    <w:rsid w:val="00C407F8"/>
    <w:rsid w:val="00C41071"/>
    <w:rsid w:val="00C44B3A"/>
    <w:rsid w:val="00C4744D"/>
    <w:rsid w:val="00C51F40"/>
    <w:rsid w:val="00C51FD9"/>
    <w:rsid w:val="00C53707"/>
    <w:rsid w:val="00C54B3B"/>
    <w:rsid w:val="00C57BAE"/>
    <w:rsid w:val="00C63BA0"/>
    <w:rsid w:val="00C63BA9"/>
    <w:rsid w:val="00C6461F"/>
    <w:rsid w:val="00C74135"/>
    <w:rsid w:val="00C747EB"/>
    <w:rsid w:val="00C7579B"/>
    <w:rsid w:val="00C805C1"/>
    <w:rsid w:val="00C81F1E"/>
    <w:rsid w:val="00C83A13"/>
    <w:rsid w:val="00C84E71"/>
    <w:rsid w:val="00C87100"/>
    <w:rsid w:val="00C8754D"/>
    <w:rsid w:val="00C90510"/>
    <w:rsid w:val="00C94AAA"/>
    <w:rsid w:val="00C95D4C"/>
    <w:rsid w:val="00CA01D3"/>
    <w:rsid w:val="00CA1FB3"/>
    <w:rsid w:val="00CA629D"/>
    <w:rsid w:val="00CA62D4"/>
    <w:rsid w:val="00CA7589"/>
    <w:rsid w:val="00CB263B"/>
    <w:rsid w:val="00CB454A"/>
    <w:rsid w:val="00CC01BC"/>
    <w:rsid w:val="00CC05CF"/>
    <w:rsid w:val="00CC3131"/>
    <w:rsid w:val="00CD3132"/>
    <w:rsid w:val="00CE2985"/>
    <w:rsid w:val="00CE6CEF"/>
    <w:rsid w:val="00CF59D5"/>
    <w:rsid w:val="00CF655F"/>
    <w:rsid w:val="00CF7F07"/>
    <w:rsid w:val="00D01CC1"/>
    <w:rsid w:val="00D03DB8"/>
    <w:rsid w:val="00D05059"/>
    <w:rsid w:val="00D07869"/>
    <w:rsid w:val="00D07D78"/>
    <w:rsid w:val="00D105F6"/>
    <w:rsid w:val="00D1402E"/>
    <w:rsid w:val="00D145D7"/>
    <w:rsid w:val="00D14EB5"/>
    <w:rsid w:val="00D16D93"/>
    <w:rsid w:val="00D17F90"/>
    <w:rsid w:val="00D20F21"/>
    <w:rsid w:val="00D22682"/>
    <w:rsid w:val="00D22E15"/>
    <w:rsid w:val="00D23695"/>
    <w:rsid w:val="00D25E92"/>
    <w:rsid w:val="00D27166"/>
    <w:rsid w:val="00D30CDB"/>
    <w:rsid w:val="00D329F4"/>
    <w:rsid w:val="00D351BD"/>
    <w:rsid w:val="00D358DC"/>
    <w:rsid w:val="00D42DAC"/>
    <w:rsid w:val="00D522D7"/>
    <w:rsid w:val="00D524B6"/>
    <w:rsid w:val="00D551D2"/>
    <w:rsid w:val="00D57CD7"/>
    <w:rsid w:val="00D625D5"/>
    <w:rsid w:val="00D637F8"/>
    <w:rsid w:val="00D66EFD"/>
    <w:rsid w:val="00D6748B"/>
    <w:rsid w:val="00D702AC"/>
    <w:rsid w:val="00D7090E"/>
    <w:rsid w:val="00D724CE"/>
    <w:rsid w:val="00D82FB8"/>
    <w:rsid w:val="00D87D31"/>
    <w:rsid w:val="00D9700A"/>
    <w:rsid w:val="00D973D8"/>
    <w:rsid w:val="00DA62C7"/>
    <w:rsid w:val="00DA7E4A"/>
    <w:rsid w:val="00DB42A6"/>
    <w:rsid w:val="00DB6B1D"/>
    <w:rsid w:val="00DC50E9"/>
    <w:rsid w:val="00DD279E"/>
    <w:rsid w:val="00DD2807"/>
    <w:rsid w:val="00DD49C2"/>
    <w:rsid w:val="00DD5B66"/>
    <w:rsid w:val="00DE0844"/>
    <w:rsid w:val="00DE3C74"/>
    <w:rsid w:val="00DE3D00"/>
    <w:rsid w:val="00DE4EF5"/>
    <w:rsid w:val="00DF0E0D"/>
    <w:rsid w:val="00DF4A7F"/>
    <w:rsid w:val="00DF6B95"/>
    <w:rsid w:val="00DF6C5D"/>
    <w:rsid w:val="00E0233E"/>
    <w:rsid w:val="00E0422D"/>
    <w:rsid w:val="00E047C3"/>
    <w:rsid w:val="00E0487D"/>
    <w:rsid w:val="00E05D3D"/>
    <w:rsid w:val="00E110BA"/>
    <w:rsid w:val="00E13E92"/>
    <w:rsid w:val="00E152D7"/>
    <w:rsid w:val="00E241F1"/>
    <w:rsid w:val="00E31E33"/>
    <w:rsid w:val="00E351E1"/>
    <w:rsid w:val="00E36547"/>
    <w:rsid w:val="00E37C95"/>
    <w:rsid w:val="00E501ED"/>
    <w:rsid w:val="00E50B99"/>
    <w:rsid w:val="00E51EC5"/>
    <w:rsid w:val="00E52871"/>
    <w:rsid w:val="00E55C48"/>
    <w:rsid w:val="00E57FDD"/>
    <w:rsid w:val="00E66F37"/>
    <w:rsid w:val="00E67898"/>
    <w:rsid w:val="00E67D0F"/>
    <w:rsid w:val="00E72432"/>
    <w:rsid w:val="00E74910"/>
    <w:rsid w:val="00E74CF8"/>
    <w:rsid w:val="00E76262"/>
    <w:rsid w:val="00E76A30"/>
    <w:rsid w:val="00E80061"/>
    <w:rsid w:val="00E90137"/>
    <w:rsid w:val="00E90964"/>
    <w:rsid w:val="00E91F95"/>
    <w:rsid w:val="00E928EF"/>
    <w:rsid w:val="00E93D94"/>
    <w:rsid w:val="00E9606B"/>
    <w:rsid w:val="00E9768C"/>
    <w:rsid w:val="00EA5B51"/>
    <w:rsid w:val="00EA602B"/>
    <w:rsid w:val="00EB0059"/>
    <w:rsid w:val="00EB1EF1"/>
    <w:rsid w:val="00EC1B2D"/>
    <w:rsid w:val="00ED0E5E"/>
    <w:rsid w:val="00ED341D"/>
    <w:rsid w:val="00EE0AA2"/>
    <w:rsid w:val="00EE0C76"/>
    <w:rsid w:val="00EE1AE0"/>
    <w:rsid w:val="00EE231C"/>
    <w:rsid w:val="00EE307E"/>
    <w:rsid w:val="00EE3D32"/>
    <w:rsid w:val="00EE3EAC"/>
    <w:rsid w:val="00EE4134"/>
    <w:rsid w:val="00EE61DC"/>
    <w:rsid w:val="00EF1169"/>
    <w:rsid w:val="00EF2869"/>
    <w:rsid w:val="00EF5BE3"/>
    <w:rsid w:val="00EF741B"/>
    <w:rsid w:val="00F03E7A"/>
    <w:rsid w:val="00F06AF1"/>
    <w:rsid w:val="00F06DD0"/>
    <w:rsid w:val="00F1007D"/>
    <w:rsid w:val="00F11534"/>
    <w:rsid w:val="00F13B00"/>
    <w:rsid w:val="00F16599"/>
    <w:rsid w:val="00F16B39"/>
    <w:rsid w:val="00F201E5"/>
    <w:rsid w:val="00F20339"/>
    <w:rsid w:val="00F20391"/>
    <w:rsid w:val="00F206FD"/>
    <w:rsid w:val="00F21BB1"/>
    <w:rsid w:val="00F22052"/>
    <w:rsid w:val="00F26990"/>
    <w:rsid w:val="00F30C1E"/>
    <w:rsid w:val="00F36D36"/>
    <w:rsid w:val="00F408E7"/>
    <w:rsid w:val="00F41740"/>
    <w:rsid w:val="00F46AE7"/>
    <w:rsid w:val="00F52E98"/>
    <w:rsid w:val="00F52F20"/>
    <w:rsid w:val="00F63C45"/>
    <w:rsid w:val="00F650AA"/>
    <w:rsid w:val="00F70218"/>
    <w:rsid w:val="00F752E1"/>
    <w:rsid w:val="00F82B8E"/>
    <w:rsid w:val="00F82C8C"/>
    <w:rsid w:val="00F85747"/>
    <w:rsid w:val="00F85B22"/>
    <w:rsid w:val="00FA49EC"/>
    <w:rsid w:val="00FA6438"/>
    <w:rsid w:val="00FA6A22"/>
    <w:rsid w:val="00FB03D1"/>
    <w:rsid w:val="00FB0AA3"/>
    <w:rsid w:val="00FC1D76"/>
    <w:rsid w:val="00FC60A1"/>
    <w:rsid w:val="00FC6523"/>
    <w:rsid w:val="00FE3600"/>
    <w:rsid w:val="00FE4A89"/>
    <w:rsid w:val="00FE4B0A"/>
    <w:rsid w:val="00FE6060"/>
    <w:rsid w:val="00FE7A53"/>
    <w:rsid w:val="00FF0313"/>
    <w:rsid w:val="00FF2007"/>
    <w:rsid w:val="00FF2DF0"/>
    <w:rsid w:val="00FF4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6162" fillcolor="white">
      <v:fill color="white"/>
      <v:textbox inset="1mm,1mm,1mm,1mm"/>
      <o:colormenu v:ext="edit" fillcolor="none" strokecolor="none [2092]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Times New Roman"/>
        <w:lang w:val="de-CH" w:eastAsia="de-CH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49" w:qFormat="1"/>
    <w:lsdException w:name="heading 2" w:uiPriority="49" w:unhideWhenUsed="1" w:qFormat="1"/>
    <w:lsdException w:name="heading 3" w:uiPriority="49" w:unhideWhenUsed="1" w:qFormat="1"/>
    <w:lsdException w:name="heading 4" w:uiPriority="49" w:qFormat="1"/>
    <w:lsdException w:name="heading 5" w:uiPriority="49" w:unhideWhenUsed="1" w:qFormat="1"/>
    <w:lsdException w:name="heading 6" w:uiPriority="49" w:unhideWhenUsed="1" w:qFormat="1"/>
    <w:lsdException w:name="heading 7" w:uiPriority="49" w:unhideWhenUsed="1" w:qFormat="1"/>
    <w:lsdException w:name="heading 8" w:uiPriority="49" w:unhideWhenUsed="1" w:qFormat="1"/>
    <w:lsdException w:name="heading 9" w:uiPriority="49" w:unhideWhenUsed="1" w:qFormat="1"/>
    <w:lsdException w:name="index 1" w:unhideWhenUsed="1"/>
    <w:lsdException w:name="index 2" w:unhideWhenUsed="1"/>
    <w:lsdException w:name="index 3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52"/>
    <w:lsdException w:name="toc 5" w:uiPriority="52"/>
    <w:lsdException w:name="toc 6" w:uiPriority="52"/>
    <w:lsdException w:name="toc 7" w:uiPriority="52"/>
    <w:lsdException w:name="toc 8" w:uiPriority="52"/>
    <w:lsdException w:name="toc 9" w:uiPriority="52"/>
    <w:lsdException w:name="footnote text" w:unhideWhenUsed="1"/>
    <w:lsdException w:name="header" w:unhideWhenUsed="1"/>
    <w:lsdException w:name="footer" w:uiPriority="0" w:unhideWhenUsed="1"/>
    <w:lsdException w:name="index heading" w:unhideWhenUsed="1"/>
    <w:lsdException w:name="caption" w:uiPriority="35" w:unhideWhenUsed="1"/>
    <w:lsdException w:name="table of figures" w:unhideWhenUsed="1"/>
    <w:lsdException w:name="footnote reference" w:unhideWhenUsed="1"/>
    <w:lsdException w:name="page number" w:uiPriority="19"/>
    <w:lsdException w:name="endnote reference" w:unhideWhenUsed="1"/>
    <w:lsdException w:name="endnote text" w:unhideWhenUsed="1"/>
    <w:lsdException w:name="Lis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49" w:qFormat="1"/>
    <w:lsdException w:name="Default Paragraph Font" w:uiPriority="1" w:unhideWhenUs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Subtitle" w:semiHidden="0" w:uiPriority="11" w:qFormat="1"/>
    <w:lsdException w:name="Hyperlink" w:locked="1" w:unhideWhenUsed="1"/>
    <w:lsdException w:name="Strong" w:semiHidden="0" w:uiPriority="22" w:qFormat="1"/>
    <w:lsdException w:name="Emphasis" w:uiPriority="20" w:qFormat="1"/>
    <w:lsdException w:name="Document Map" w:unhideWhenUsed="1"/>
    <w:lsdException w:name="HTML Top of Form" w:unhideWhenUsed="1"/>
    <w:lsdException w:name="HTML Bottom of Form" w:unhideWhenUsed="1"/>
    <w:lsdException w:name="Normal Table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locked="1" w:semiHidden="0" w:uiPriority="59"/>
    <w:lsdException w:name="Table Theme" w:unhideWhenUsed="1"/>
    <w:lsdException w:name="No Spacing" w:semiHidden="0" w:uiPriority="1" w:qFormat="1"/>
    <w:lsdException w:name="Light Shading" w:locked="1" w:semiHidden="0" w:uiPriority="60"/>
    <w:lsdException w:name="Light List" w:locked="1" w:semiHidden="0" w:uiPriority="61"/>
    <w:lsdException w:name="Light Grid" w:locked="1" w:semiHidden="0" w:uiPriority="62"/>
    <w:lsdException w:name="Medium Shading 1" w:locked="1" w:semiHidden="0" w:uiPriority="63"/>
    <w:lsdException w:name="Medium Shading 2" w:locked="1" w:semiHidden="0" w:uiPriority="64"/>
    <w:lsdException w:name="Medium List 1" w:locked="1" w:semiHidden="0" w:uiPriority="65"/>
    <w:lsdException w:name="Medium List 2" w:locked="1" w:semiHidden="0" w:uiPriority="66"/>
    <w:lsdException w:name="Medium Grid 1" w:locked="1" w:semiHidden="0" w:uiPriority="67"/>
    <w:lsdException w:name="Medium Grid 2" w:locked="1" w:semiHidden="0" w:uiPriority="68"/>
    <w:lsdException w:name="Medium Grid 3" w:locked="1" w:semiHidden="0" w:uiPriority="69"/>
    <w:lsdException w:name="Dark List" w:locked="1" w:semiHidden="0" w:uiPriority="70"/>
    <w:lsdException w:name="Colorful Shading" w:locked="1" w:semiHidden="0" w:uiPriority="71"/>
    <w:lsdException w:name="Colorful List" w:locked="1" w:semiHidden="0" w:uiPriority="72"/>
    <w:lsdException w:name="Colorful Grid" w:locked="1" w:semiHidden="0" w:uiPriority="73"/>
    <w:lsdException w:name="Light Shading Accent 1" w:locked="1" w:semiHidden="0" w:uiPriority="60"/>
    <w:lsdException w:name="Light List Accent 1" w:locked="1" w:semiHidden="0" w:uiPriority="61"/>
    <w:lsdException w:name="Light Grid Accent 1" w:locked="1" w:semiHidden="0" w:uiPriority="62"/>
    <w:lsdException w:name="Medium Shading 1 Accent 1" w:locked="1" w:semiHidden="0" w:uiPriority="63"/>
    <w:lsdException w:name="Medium Shading 2 Accent 1" w:locked="1" w:semiHidden="0" w:uiPriority="64"/>
    <w:lsdException w:name="Medium List 1 Accent 1" w:locked="1" w:semiHidden="0" w:uiPriority="65"/>
    <w:lsdException w:name="List Paragraph" w:locked="1" w:semiHidden="0" w:uiPriority="18"/>
    <w:lsdException w:name="Quote" w:uiPriority="28" w:qFormat="1"/>
    <w:lsdException w:name="Intense Quote" w:semiHidden="0" w:uiPriority="30" w:qFormat="1"/>
    <w:lsdException w:name="Medium List 2 Accent 1" w:locked="1" w:semiHidden="0" w:uiPriority="66"/>
    <w:lsdException w:name="Medium Grid 1 Accent 1" w:locked="1" w:semiHidden="0" w:uiPriority="67"/>
    <w:lsdException w:name="Medium Grid 2 Accent 1" w:locked="1" w:semiHidden="0" w:uiPriority="68"/>
    <w:lsdException w:name="Medium Grid 3 Accent 1" w:locked="1" w:semiHidden="0" w:uiPriority="69"/>
    <w:lsdException w:name="Dark List Accent 1" w:locked="1" w:semiHidden="0" w:uiPriority="70"/>
    <w:lsdException w:name="Colorful Shading Accent 1" w:locked="1" w:semiHidden="0" w:uiPriority="71"/>
    <w:lsdException w:name="Colorful List Accent 1" w:locked="1" w:semiHidden="0" w:uiPriority="72"/>
    <w:lsdException w:name="Colorful Grid Accent 1" w:locked="1" w:semiHidden="0" w:uiPriority="73"/>
    <w:lsdException w:name="Light Shading Accent 2" w:locked="1" w:semiHidden="0" w:uiPriority="60"/>
    <w:lsdException w:name="Light List Accent 2" w:locked="1" w:semiHidden="0" w:uiPriority="61"/>
    <w:lsdException w:name="Light Grid Accent 2" w:locked="1" w:semiHidden="0" w:uiPriority="62"/>
    <w:lsdException w:name="Medium Shading 1 Accent 2" w:locked="1" w:semiHidden="0" w:uiPriority="63"/>
    <w:lsdException w:name="Medium Shading 2 Accent 2" w:locked="1" w:semiHidden="0" w:uiPriority="64"/>
    <w:lsdException w:name="Medium List 1 Accent 2" w:locked="1" w:semiHidden="0" w:uiPriority="65"/>
    <w:lsdException w:name="Medium List 2 Accent 2" w:locked="1" w:semiHidden="0" w:uiPriority="66"/>
    <w:lsdException w:name="Medium Grid 1 Accent 2" w:locked="1" w:semiHidden="0" w:uiPriority="67"/>
    <w:lsdException w:name="Medium Grid 2 Accent 2" w:locked="1" w:semiHidden="0" w:uiPriority="68"/>
    <w:lsdException w:name="Medium Grid 3 Accent 2" w:locked="1" w:semiHidden="0" w:uiPriority="69"/>
    <w:lsdException w:name="Dark List Accent 2" w:locked="1" w:semiHidden="0" w:uiPriority="70"/>
    <w:lsdException w:name="Colorful Shading Accent 2" w:locked="1" w:semiHidden="0" w:uiPriority="71"/>
    <w:lsdException w:name="Colorful List Accent 2" w:locked="1" w:semiHidden="0" w:uiPriority="72"/>
    <w:lsdException w:name="Colorful Grid Accent 2" w:locked="1" w:semiHidden="0" w:uiPriority="73"/>
    <w:lsdException w:name="Light Shading Accent 3" w:locked="1" w:semiHidden="0" w:uiPriority="60"/>
    <w:lsdException w:name="Light List Accent 3" w:locked="1" w:semiHidden="0" w:uiPriority="61"/>
    <w:lsdException w:name="Light Grid Accent 3" w:locked="1" w:semiHidden="0" w:uiPriority="62"/>
    <w:lsdException w:name="Medium Shading 1 Accent 3" w:locked="1" w:semiHidden="0" w:uiPriority="63"/>
    <w:lsdException w:name="Medium Shading 2 Accent 3" w:locked="1" w:semiHidden="0" w:uiPriority="64"/>
    <w:lsdException w:name="Medium List 1 Accent 3" w:locked="1" w:semiHidden="0" w:uiPriority="65"/>
    <w:lsdException w:name="Medium List 2 Accent 3" w:locked="1" w:semiHidden="0" w:uiPriority="66"/>
    <w:lsdException w:name="Medium Grid 1 Accent 3" w:locked="1" w:semiHidden="0" w:uiPriority="67"/>
    <w:lsdException w:name="Medium Grid 2 Accent 3" w:locked="1" w:semiHidden="0" w:uiPriority="68"/>
    <w:lsdException w:name="Medium Grid 3 Accent 3" w:locked="1" w:semiHidden="0" w:uiPriority="69"/>
    <w:lsdException w:name="Dark List Accent 3" w:locked="1" w:semiHidden="0" w:uiPriority="70"/>
    <w:lsdException w:name="Colorful Shading Accent 3" w:locked="1" w:semiHidden="0" w:uiPriority="71"/>
    <w:lsdException w:name="Colorful List Accent 3" w:locked="1" w:semiHidden="0" w:uiPriority="72"/>
    <w:lsdException w:name="Colorful Grid Accent 3" w:locked="1" w:semiHidden="0" w:uiPriority="73"/>
    <w:lsdException w:name="Light Shading Accent 4" w:locked="1" w:semiHidden="0" w:uiPriority="60"/>
    <w:lsdException w:name="Light List Accent 4" w:locked="1" w:semiHidden="0" w:uiPriority="61"/>
    <w:lsdException w:name="Light Grid Accent 4" w:locked="1" w:semiHidden="0" w:uiPriority="62"/>
    <w:lsdException w:name="Medium Shading 1 Accent 4" w:locked="1" w:semiHidden="0" w:uiPriority="63"/>
    <w:lsdException w:name="Medium Shading 2 Accent 4" w:locked="1" w:semiHidden="0" w:uiPriority="64"/>
    <w:lsdException w:name="Medium List 1 Accent 4" w:locked="1" w:semiHidden="0" w:uiPriority="65"/>
    <w:lsdException w:name="Medium List 2 Accent 4" w:locked="1" w:semiHidden="0" w:uiPriority="66"/>
    <w:lsdException w:name="Medium Grid 1 Accent 4" w:locked="1" w:semiHidden="0" w:uiPriority="67"/>
    <w:lsdException w:name="Medium Grid 2 Accent 4" w:locked="1" w:semiHidden="0" w:uiPriority="68"/>
    <w:lsdException w:name="Medium Grid 3 Accent 4" w:locked="1" w:semiHidden="0" w:uiPriority="69"/>
    <w:lsdException w:name="Dark List Accent 4" w:locked="1" w:semiHidden="0" w:uiPriority="70"/>
    <w:lsdException w:name="Colorful Shading Accent 4" w:locked="1" w:semiHidden="0" w:uiPriority="71"/>
    <w:lsdException w:name="Colorful List Accent 4" w:locked="1" w:semiHidden="0" w:uiPriority="72"/>
    <w:lsdException w:name="Colorful Grid Accent 4" w:locked="1" w:semiHidden="0" w:uiPriority="73"/>
    <w:lsdException w:name="Light Shading Accent 5" w:locked="1" w:semiHidden="0" w:uiPriority="60"/>
    <w:lsdException w:name="Light List Accent 5" w:locked="1" w:semiHidden="0" w:uiPriority="61"/>
    <w:lsdException w:name="Light Grid Accent 5" w:locked="1" w:semiHidden="0" w:uiPriority="62"/>
    <w:lsdException w:name="Medium Shading 1 Accent 5" w:locked="1" w:semiHidden="0" w:uiPriority="63"/>
    <w:lsdException w:name="Medium Shading 2 Accent 5" w:locked="1" w:semiHidden="0" w:uiPriority="64"/>
    <w:lsdException w:name="Medium List 1 Accent 5" w:locked="1" w:semiHidden="0" w:uiPriority="65"/>
    <w:lsdException w:name="Medium List 2 Accent 5" w:locked="1" w:semiHidden="0" w:uiPriority="66"/>
    <w:lsdException w:name="Medium Grid 1 Accent 5" w:locked="1" w:semiHidden="0" w:uiPriority="67"/>
    <w:lsdException w:name="Medium Grid 2 Accent 5" w:locked="1" w:semiHidden="0" w:uiPriority="68"/>
    <w:lsdException w:name="Medium Grid 3 Accent 5" w:locked="1" w:semiHidden="0" w:uiPriority="69"/>
    <w:lsdException w:name="Dark List Accent 5" w:locked="1" w:semiHidden="0" w:uiPriority="70"/>
    <w:lsdException w:name="Colorful Shading Accent 5" w:locked="1" w:semiHidden="0" w:uiPriority="71"/>
    <w:lsdException w:name="Colorful List Accent 5" w:locked="1" w:semiHidden="0" w:uiPriority="72"/>
    <w:lsdException w:name="Colorful Grid Accent 5" w:locked="1" w:semiHidden="0" w:uiPriority="73"/>
    <w:lsdException w:name="Light Shading Accent 6" w:locked="1" w:semiHidden="0" w:uiPriority="60"/>
    <w:lsdException w:name="Light List Accent 6" w:locked="1" w:semiHidden="0" w:uiPriority="61"/>
    <w:lsdException w:name="Light Grid Accent 6" w:locked="1" w:semiHidden="0" w:uiPriority="62"/>
    <w:lsdException w:name="Medium Shading 1 Accent 6" w:locked="1" w:semiHidden="0" w:uiPriority="63"/>
    <w:lsdException w:name="Medium Shading 2 Accent 6" w:locked="1" w:semiHidden="0" w:uiPriority="64"/>
    <w:lsdException w:name="Medium List 1 Accent 6" w:locked="1" w:semiHidden="0" w:uiPriority="65"/>
    <w:lsdException w:name="Medium List 2 Accent 6" w:locked="1" w:semiHidden="0" w:uiPriority="66"/>
    <w:lsdException w:name="Medium Grid 1 Accent 6" w:locked="1" w:semiHidden="0" w:uiPriority="67"/>
    <w:lsdException w:name="Medium Grid 2 Accent 6" w:locked="1" w:semiHidden="0" w:uiPriority="68"/>
    <w:lsdException w:name="Medium Grid 3 Accent 6" w:locked="1" w:semiHidden="0" w:uiPriority="69"/>
    <w:lsdException w:name="Dark List Accent 6" w:locked="1" w:semiHidden="0" w:uiPriority="70"/>
    <w:lsdException w:name="Colorful Shading Accent 6" w:locked="1" w:semiHidden="0" w:uiPriority="71"/>
    <w:lsdException w:name="Colorful List Accent 6" w:locked="1" w:semiHidden="0" w:uiPriority="72"/>
    <w:lsdException w:name="Colorful Grid Accent 6" w:locked="1" w:semiHidden="0" w:uiPriority="73"/>
    <w:lsdException w:name="Subtle Emphasis" w:uiPriority="19" w:qFormat="1"/>
    <w:lsdException w:name="Intense Emphasis" w:uiPriority="21"/>
    <w:lsdException w:name="Subtle Reference" w:uiPriority="28" w:qFormat="1"/>
    <w:lsdException w:name="Intense Reference" w:uiPriority="28" w:qFormat="1"/>
    <w:lsdException w:name="Book Title" w:uiPriority="51" w:qFormat="1"/>
    <w:lsdException w:name="Bibliography" w:uiPriority="50"/>
    <w:lsdException w:name="TOC Heading" w:uiPriority="49"/>
  </w:latentStyles>
  <w:style w:type="paragraph" w:default="1" w:styleId="Standard">
    <w:name w:val="Normal"/>
    <w:qFormat/>
    <w:rsid w:val="00865FEF"/>
    <w:pPr>
      <w:widowControl w:val="0"/>
      <w:autoSpaceDE w:val="0"/>
      <w:autoSpaceDN w:val="0"/>
      <w:adjustRightInd w:val="0"/>
    </w:pPr>
    <w:rPr>
      <w:rFonts w:cs="Arial"/>
    </w:rPr>
  </w:style>
  <w:style w:type="paragraph" w:styleId="berschrift1">
    <w:name w:val="heading 1"/>
    <w:basedOn w:val="berschrift2"/>
    <w:next w:val="Fliesstext"/>
    <w:link w:val="berschrift1Zchn"/>
    <w:uiPriority w:val="49"/>
    <w:unhideWhenUsed/>
    <w:qFormat/>
    <w:rsid w:val="008253CB"/>
    <w:pPr>
      <w:numPr>
        <w:ilvl w:val="0"/>
      </w:numPr>
      <w:outlineLvl w:val="0"/>
    </w:pPr>
    <w:rPr>
      <w:caps/>
      <w:szCs w:val="28"/>
    </w:rPr>
  </w:style>
  <w:style w:type="paragraph" w:styleId="berschrift2">
    <w:name w:val="heading 2"/>
    <w:basedOn w:val="berschrift3"/>
    <w:next w:val="Fliesstext"/>
    <w:link w:val="berschrift2Zchn"/>
    <w:uiPriority w:val="49"/>
    <w:unhideWhenUsed/>
    <w:qFormat/>
    <w:rsid w:val="00E90964"/>
    <w:pPr>
      <w:numPr>
        <w:ilvl w:val="1"/>
      </w:numPr>
      <w:outlineLvl w:val="1"/>
    </w:pPr>
    <w:rPr>
      <w:sz w:val="22"/>
      <w:szCs w:val="26"/>
    </w:rPr>
  </w:style>
  <w:style w:type="paragraph" w:styleId="berschrift3">
    <w:name w:val="heading 3"/>
    <w:basedOn w:val="Fliesstext"/>
    <w:next w:val="Fliesstext"/>
    <w:link w:val="berschrift3Zchn"/>
    <w:uiPriority w:val="49"/>
    <w:unhideWhenUsed/>
    <w:qFormat/>
    <w:rsid w:val="00123799"/>
    <w:pPr>
      <w:keepNext/>
      <w:keepLines/>
      <w:numPr>
        <w:ilvl w:val="2"/>
        <w:numId w:val="28"/>
      </w:numPr>
      <w:spacing w:before="250" w:after="120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49"/>
    <w:semiHidden/>
    <w:qFormat/>
    <w:rsid w:val="00A101FB"/>
    <w:pPr>
      <w:keepNext/>
      <w:keepLines/>
      <w:numPr>
        <w:ilvl w:val="3"/>
        <w:numId w:val="5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49"/>
    <w:semiHidden/>
    <w:qFormat/>
    <w:rsid w:val="00A101FB"/>
    <w:pPr>
      <w:keepNext/>
      <w:keepLines/>
      <w:numPr>
        <w:ilvl w:val="4"/>
        <w:numId w:val="5"/>
      </w:numPr>
      <w:spacing w:before="200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49"/>
    <w:semiHidden/>
    <w:qFormat/>
    <w:rsid w:val="00A101FB"/>
    <w:pPr>
      <w:keepNext/>
      <w:keepLines/>
      <w:numPr>
        <w:ilvl w:val="5"/>
        <w:numId w:val="5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49"/>
    <w:semiHidden/>
    <w:qFormat/>
    <w:rsid w:val="00A101FB"/>
    <w:pPr>
      <w:keepNext/>
      <w:keepLines/>
      <w:numPr>
        <w:ilvl w:val="6"/>
        <w:numId w:val="5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49"/>
    <w:semiHidden/>
    <w:qFormat/>
    <w:rsid w:val="00A101FB"/>
    <w:pPr>
      <w:keepNext/>
      <w:keepLines/>
      <w:numPr>
        <w:ilvl w:val="7"/>
        <w:numId w:val="5"/>
      </w:numPr>
      <w:spacing w:before="200"/>
      <w:outlineLvl w:val="7"/>
    </w:pPr>
    <w:rPr>
      <w:rFonts w:ascii="Cambria" w:hAnsi="Cambria"/>
      <w:color w:val="404040"/>
    </w:rPr>
  </w:style>
  <w:style w:type="paragraph" w:styleId="berschrift9">
    <w:name w:val="heading 9"/>
    <w:basedOn w:val="Standard"/>
    <w:next w:val="Standard"/>
    <w:link w:val="berschrift9Zchn"/>
    <w:uiPriority w:val="49"/>
    <w:semiHidden/>
    <w:qFormat/>
    <w:rsid w:val="00A101FB"/>
    <w:pPr>
      <w:keepNext/>
      <w:keepLines/>
      <w:numPr>
        <w:ilvl w:val="8"/>
        <w:numId w:val="5"/>
      </w:numPr>
      <w:spacing w:before="200"/>
      <w:outlineLvl w:val="8"/>
    </w:pPr>
    <w:rPr>
      <w:rFonts w:ascii="Cambria" w:hAnsi="Cambria"/>
      <w:i/>
      <w:iCs/>
      <w:color w:val="40404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liesstext">
    <w:name w:val="Fliesstext"/>
    <w:basedOn w:val="Standard"/>
    <w:uiPriority w:val="1"/>
    <w:qFormat/>
    <w:rsid w:val="00057E55"/>
    <w:pPr>
      <w:spacing w:after="250"/>
    </w:pPr>
  </w:style>
  <w:style w:type="character" w:customStyle="1" w:styleId="berschrift3Zchn">
    <w:name w:val="Überschrift 3 Zchn"/>
    <w:basedOn w:val="Absatz-Standardschriftart"/>
    <w:link w:val="berschrift3"/>
    <w:uiPriority w:val="49"/>
    <w:rsid w:val="00123799"/>
    <w:rPr>
      <w:b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49"/>
    <w:rsid w:val="007718B3"/>
    <w:rPr>
      <w:b/>
      <w:bCs/>
      <w:sz w:val="22"/>
      <w:szCs w:val="2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49"/>
    <w:rsid w:val="007718B3"/>
    <w:rPr>
      <w:b/>
      <w:bCs/>
      <w:caps/>
      <w:sz w:val="22"/>
      <w:szCs w:val="28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49"/>
    <w:semiHidden/>
    <w:rsid w:val="0002498F"/>
    <w:rPr>
      <w:rFonts w:ascii="Cambria" w:hAnsi="Cambria"/>
      <w:b/>
      <w:bCs/>
      <w:i/>
      <w:iCs/>
      <w:color w:val="4F81BD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49"/>
    <w:semiHidden/>
    <w:rsid w:val="0002498F"/>
    <w:rPr>
      <w:rFonts w:ascii="Cambria" w:hAnsi="Cambria"/>
      <w:color w:val="243F6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49"/>
    <w:semiHidden/>
    <w:rsid w:val="0002498F"/>
    <w:rPr>
      <w:rFonts w:ascii="Cambria" w:hAnsi="Cambria"/>
      <w:i/>
      <w:iCs/>
      <w:color w:val="243F60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49"/>
    <w:semiHidden/>
    <w:rsid w:val="0002498F"/>
    <w:rPr>
      <w:rFonts w:ascii="Cambria" w:hAnsi="Cambria"/>
      <w:i/>
      <w:iCs/>
      <w:color w:val="404040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49"/>
    <w:semiHidden/>
    <w:rsid w:val="0002498F"/>
    <w:rPr>
      <w:rFonts w:ascii="Cambria" w:hAnsi="Cambria"/>
      <w:color w:val="40404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49"/>
    <w:semiHidden/>
    <w:rsid w:val="0002498F"/>
    <w:rPr>
      <w:rFonts w:ascii="Cambria" w:hAnsi="Cambria"/>
      <w:i/>
      <w:iCs/>
      <w:color w:val="404040"/>
      <w:lang w:eastAsia="de-DE"/>
    </w:rPr>
  </w:style>
  <w:style w:type="paragraph" w:styleId="Kopfzeile">
    <w:name w:val="header"/>
    <w:basedOn w:val="Standard"/>
    <w:link w:val="KopfzeileZchn"/>
    <w:uiPriority w:val="19"/>
    <w:rsid w:val="00391160"/>
    <w:pPr>
      <w:tabs>
        <w:tab w:val="right" w:pos="9356"/>
      </w:tabs>
    </w:pPr>
    <w:rPr>
      <w:color w:val="777777"/>
      <w:sz w:val="18"/>
    </w:rPr>
  </w:style>
  <w:style w:type="character" w:customStyle="1" w:styleId="KopfzeileZchn">
    <w:name w:val="Kopfzeile Zchn"/>
    <w:basedOn w:val="Absatz-Standardschriftart"/>
    <w:link w:val="Kopfzeile"/>
    <w:uiPriority w:val="19"/>
    <w:rsid w:val="00391160"/>
    <w:rPr>
      <w:color w:val="777777"/>
      <w:sz w:val="18"/>
      <w:szCs w:val="24"/>
      <w:lang w:eastAsia="de-DE"/>
    </w:rPr>
  </w:style>
  <w:style w:type="paragraph" w:styleId="KeinLeerraum">
    <w:name w:val="No Spacing"/>
    <w:uiPriority w:val="18"/>
    <w:semiHidden/>
    <w:qFormat/>
    <w:rsid w:val="00130BC0"/>
    <w:rPr>
      <w:sz w:val="24"/>
      <w:szCs w:val="24"/>
      <w:lang w:eastAsia="de-DE"/>
    </w:rPr>
  </w:style>
  <w:style w:type="paragraph" w:styleId="Beschriftung">
    <w:name w:val="caption"/>
    <w:basedOn w:val="Standard"/>
    <w:next w:val="Standard"/>
    <w:uiPriority w:val="35"/>
    <w:unhideWhenUsed/>
    <w:rsid w:val="004B3D0F"/>
    <w:pPr>
      <w:spacing w:before="125" w:after="250"/>
    </w:pPr>
    <w:rPr>
      <w:bCs/>
      <w:sz w:val="18"/>
      <w:szCs w:val="18"/>
    </w:rPr>
  </w:style>
  <w:style w:type="paragraph" w:styleId="Funotentext">
    <w:name w:val="footnote text"/>
    <w:basedOn w:val="Standard"/>
    <w:link w:val="FunotentextZchn"/>
    <w:uiPriority w:val="99"/>
    <w:rsid w:val="007718B3"/>
    <w:pPr>
      <w:spacing w:line="230" w:lineRule="atLeast"/>
    </w:pPr>
    <w:rPr>
      <w:sz w:val="18"/>
    </w:rPr>
  </w:style>
  <w:style w:type="paragraph" w:styleId="Untertitel">
    <w:name w:val="Subtitle"/>
    <w:basedOn w:val="Standard"/>
    <w:next w:val="Standard"/>
    <w:link w:val="UntertitelZchn"/>
    <w:uiPriority w:val="18"/>
    <w:semiHidden/>
    <w:qFormat/>
    <w:rsid w:val="00130BC0"/>
    <w:pPr>
      <w:numPr>
        <w:ilvl w:val="1"/>
      </w:numPr>
    </w:pPr>
    <w:rPr>
      <w:i/>
      <w:iCs/>
      <w:color w:val="4F81BD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8"/>
    <w:semiHidden/>
    <w:rsid w:val="0002498F"/>
    <w:rPr>
      <w:i/>
      <w:iCs/>
      <w:color w:val="4F81BD"/>
      <w:spacing w:val="15"/>
      <w:szCs w:val="24"/>
      <w:lang w:eastAsia="de-DE"/>
    </w:rPr>
  </w:style>
  <w:style w:type="character" w:styleId="Fett">
    <w:name w:val="Strong"/>
    <w:basedOn w:val="Absatz-Standardschriftart"/>
    <w:uiPriority w:val="22"/>
    <w:semiHidden/>
    <w:qFormat/>
    <w:rsid w:val="00130BC0"/>
    <w:rPr>
      <w:rFonts w:ascii="MyriaMM" w:hAnsi="MyriaMM"/>
      <w:b/>
      <w:bCs/>
      <w:sz w:val="20"/>
    </w:rPr>
  </w:style>
  <w:style w:type="paragraph" w:styleId="IntensivesAnfhrungszeichen">
    <w:name w:val="Intense Quote"/>
    <w:basedOn w:val="Standard"/>
    <w:next w:val="Standard"/>
    <w:link w:val="IntensivesAnfhrungszeichenZchn"/>
    <w:uiPriority w:val="28"/>
    <w:semiHidden/>
    <w:qFormat/>
    <w:rsid w:val="00130BC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28"/>
    <w:semiHidden/>
    <w:rsid w:val="0002498F"/>
    <w:rPr>
      <w:b/>
      <w:bCs/>
      <w:i/>
      <w:iCs/>
      <w:color w:val="4F81BD"/>
      <w:szCs w:val="24"/>
      <w:lang w:eastAsia="de-DE"/>
    </w:rPr>
  </w:style>
  <w:style w:type="paragraph" w:customStyle="1" w:styleId="TextStandard">
    <w:name w:val="Text (Standard)"/>
    <w:basedOn w:val="Standard"/>
    <w:next w:val="Standard"/>
    <w:uiPriority w:val="18"/>
    <w:semiHidden/>
    <w:rsid w:val="000C103B"/>
  </w:style>
  <w:style w:type="paragraph" w:customStyle="1" w:styleId="Titel1">
    <w:name w:val="Titel 1"/>
    <w:basedOn w:val="berschrift1"/>
    <w:next w:val="Fliesstext"/>
    <w:uiPriority w:val="50"/>
    <w:qFormat/>
    <w:rsid w:val="0034606A"/>
    <w:pPr>
      <w:numPr>
        <w:numId w:val="0"/>
      </w:numPr>
    </w:pPr>
  </w:style>
  <w:style w:type="paragraph" w:customStyle="1" w:styleId="Titel2">
    <w:name w:val="Titel 2"/>
    <w:basedOn w:val="berschrift2"/>
    <w:next w:val="Fliesstext"/>
    <w:uiPriority w:val="50"/>
    <w:qFormat/>
    <w:rsid w:val="0034606A"/>
    <w:pPr>
      <w:numPr>
        <w:ilvl w:val="0"/>
        <w:numId w:val="0"/>
      </w:numPr>
    </w:pPr>
  </w:style>
  <w:style w:type="paragraph" w:customStyle="1" w:styleId="Titel3">
    <w:name w:val="Titel 3"/>
    <w:basedOn w:val="berschrift3"/>
    <w:next w:val="Fliesstext"/>
    <w:uiPriority w:val="50"/>
    <w:qFormat/>
    <w:rsid w:val="0034606A"/>
    <w:pPr>
      <w:numPr>
        <w:ilvl w:val="0"/>
        <w:numId w:val="0"/>
      </w:numPr>
    </w:pPr>
  </w:style>
  <w:style w:type="paragraph" w:customStyle="1" w:styleId="Absenderangaben">
    <w:name w:val="Absenderangaben"/>
    <w:basedOn w:val="Standard"/>
    <w:uiPriority w:val="50"/>
    <w:rsid w:val="00B00451"/>
    <w:pPr>
      <w:spacing w:line="230" w:lineRule="atLeast"/>
    </w:pPr>
    <w:rPr>
      <w:sz w:val="18"/>
    </w:rPr>
  </w:style>
  <w:style w:type="table" w:styleId="Tabellengitternetz">
    <w:name w:val="Table Grid"/>
    <w:basedOn w:val="NormaleTabelle"/>
    <w:uiPriority w:val="59"/>
    <w:locked/>
    <w:rsid w:val="004116AB"/>
    <w:pPr>
      <w:spacing w:before="20" w:after="40" w:line="250" w:lineRule="atLeast"/>
    </w:pPr>
    <w:tblPr>
      <w:tblInd w:w="0" w:type="dxa"/>
      <w:tblBorders>
        <w:top w:val="single" w:sz="4" w:space="0" w:color="auto"/>
        <w:bottom w:val="single" w:sz="4" w:space="0" w:color="auto"/>
        <w:insideH w:val="dotted" w:sz="4" w:space="0" w:color="auto"/>
      </w:tblBorders>
      <w:tblCellMar>
        <w:top w:w="0" w:type="dxa"/>
        <w:left w:w="6" w:type="dxa"/>
        <w:bottom w:w="0" w:type="dxa"/>
        <w:right w:w="17" w:type="dxa"/>
      </w:tblCellMar>
    </w:tblPr>
    <w:tblStylePr w:type="firstRow">
      <w:pPr>
        <w:wordWrap/>
        <w:spacing w:beforeLines="0" w:beforeAutospacing="0" w:afterLines="0" w:afterAutospacing="0"/>
      </w:pPr>
    </w:tblStylePr>
  </w:style>
  <w:style w:type="paragraph" w:customStyle="1" w:styleId="Abteilungsvermerk">
    <w:name w:val="Abteilungsvermerk"/>
    <w:basedOn w:val="Standard"/>
    <w:next w:val="Abteilungszusatz"/>
    <w:uiPriority w:val="30"/>
    <w:rsid w:val="008B5431"/>
    <w:rPr>
      <w:b/>
    </w:rPr>
  </w:style>
  <w:style w:type="paragraph" w:styleId="Verzeichnis1">
    <w:name w:val="toc 1"/>
    <w:basedOn w:val="Standard"/>
    <w:next w:val="Standard"/>
    <w:uiPriority w:val="39"/>
    <w:unhideWhenUsed/>
    <w:rsid w:val="00362A86"/>
    <w:pPr>
      <w:tabs>
        <w:tab w:val="left" w:pos="567"/>
        <w:tab w:val="right" w:leader="dot" w:pos="9129"/>
      </w:tabs>
      <w:spacing w:before="250"/>
    </w:pPr>
    <w:rPr>
      <w:noProof/>
    </w:rPr>
  </w:style>
  <w:style w:type="paragraph" w:styleId="Verzeichnis2">
    <w:name w:val="toc 2"/>
    <w:basedOn w:val="Standard"/>
    <w:next w:val="Standard"/>
    <w:uiPriority w:val="39"/>
    <w:unhideWhenUsed/>
    <w:rsid w:val="00427115"/>
    <w:pPr>
      <w:tabs>
        <w:tab w:val="left" w:pos="1247"/>
        <w:tab w:val="right" w:leader="dot" w:pos="9129"/>
      </w:tabs>
      <w:spacing w:before="60"/>
      <w:ind w:left="567"/>
    </w:pPr>
  </w:style>
  <w:style w:type="paragraph" w:styleId="Verzeichnis3">
    <w:name w:val="toc 3"/>
    <w:basedOn w:val="Standard"/>
    <w:next w:val="Standard"/>
    <w:uiPriority w:val="39"/>
    <w:unhideWhenUsed/>
    <w:rsid w:val="00427115"/>
    <w:pPr>
      <w:tabs>
        <w:tab w:val="left" w:pos="1928"/>
        <w:tab w:val="right" w:leader="dot" w:pos="9129"/>
      </w:tabs>
      <w:spacing w:before="30"/>
      <w:ind w:left="1247"/>
    </w:pPr>
  </w:style>
  <w:style w:type="character" w:styleId="Hyperlink">
    <w:name w:val="Hyperlink"/>
    <w:basedOn w:val="Absatz-Standardschriftart"/>
    <w:uiPriority w:val="99"/>
    <w:locked/>
    <w:rsid w:val="002663EF"/>
    <w:rPr>
      <w:rFonts w:ascii="Arial" w:hAnsi="Arial"/>
      <w:color w:val="auto"/>
      <w:sz w:val="20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rsid w:val="0070274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498F"/>
    <w:rPr>
      <w:rFonts w:ascii="Tahoma" w:hAnsi="Tahoma" w:cs="Tahoma"/>
      <w:sz w:val="16"/>
      <w:szCs w:val="16"/>
      <w:lang w:eastAsia="de-DE"/>
    </w:rPr>
  </w:style>
  <w:style w:type="paragraph" w:styleId="Endnotentext">
    <w:name w:val="endnote text"/>
    <w:basedOn w:val="Standard"/>
    <w:link w:val="EndnotentextZchn"/>
    <w:uiPriority w:val="99"/>
    <w:semiHidden/>
    <w:rsid w:val="0005221A"/>
    <w:rPr>
      <w:sz w:val="18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02498F"/>
    <w:rPr>
      <w:sz w:val="18"/>
      <w:lang w:eastAsia="de-DE"/>
    </w:rPr>
  </w:style>
  <w:style w:type="character" w:styleId="Endnotenzeichen">
    <w:name w:val="endnote reference"/>
    <w:basedOn w:val="Absatz-Standardschriftart"/>
    <w:uiPriority w:val="99"/>
    <w:semiHidden/>
    <w:rsid w:val="0005221A"/>
    <w:rPr>
      <w:vertAlign w:val="superscript"/>
    </w:rPr>
  </w:style>
  <w:style w:type="paragraph" w:customStyle="1" w:styleId="Betreff">
    <w:name w:val="Betreff"/>
    <w:basedOn w:val="Titel2"/>
    <w:next w:val="Fliesstext"/>
    <w:uiPriority w:val="29"/>
    <w:qFormat/>
    <w:rsid w:val="002169BE"/>
    <w:pPr>
      <w:spacing w:before="0" w:after="500"/>
    </w:pPr>
  </w:style>
  <w:style w:type="paragraph" w:styleId="Listenabsatz">
    <w:name w:val="List Paragraph"/>
    <w:basedOn w:val="Standard"/>
    <w:uiPriority w:val="18"/>
    <w:semiHidden/>
    <w:locked/>
    <w:rsid w:val="00E80061"/>
    <w:pPr>
      <w:ind w:firstLine="284"/>
      <w:contextualSpacing/>
    </w:pPr>
  </w:style>
  <w:style w:type="paragraph" w:customStyle="1" w:styleId="Aufzhlung">
    <w:name w:val="Aufzählung"/>
    <w:basedOn w:val="Standard"/>
    <w:uiPriority w:val="9"/>
    <w:qFormat/>
    <w:rsid w:val="00396EF5"/>
    <w:pPr>
      <w:numPr>
        <w:numId w:val="12"/>
      </w:numPr>
      <w:spacing w:after="71"/>
      <w:ind w:left="170" w:hanging="170"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B36745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B36745"/>
    <w:rPr>
      <w:rFonts w:ascii="Tahoma" w:hAnsi="Tahoma" w:cs="Tahoma"/>
      <w:sz w:val="16"/>
      <w:szCs w:val="16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718B3"/>
    <w:rPr>
      <w:sz w:val="18"/>
      <w:lang w:eastAsia="de-DE"/>
    </w:rPr>
  </w:style>
  <w:style w:type="paragraph" w:styleId="Fuzeile">
    <w:name w:val="footer"/>
    <w:basedOn w:val="Standard"/>
    <w:link w:val="FuzeileZchn"/>
    <w:uiPriority w:val="19"/>
    <w:rsid w:val="00391160"/>
    <w:pPr>
      <w:tabs>
        <w:tab w:val="right" w:pos="9356"/>
      </w:tabs>
    </w:pPr>
    <w:rPr>
      <w:color w:val="777777"/>
      <w:sz w:val="18"/>
    </w:rPr>
  </w:style>
  <w:style w:type="character" w:customStyle="1" w:styleId="FuzeileZchn">
    <w:name w:val="Fußzeile Zchn"/>
    <w:basedOn w:val="Absatz-Standardschriftart"/>
    <w:link w:val="Fuzeile"/>
    <w:uiPriority w:val="19"/>
    <w:rsid w:val="00391160"/>
    <w:rPr>
      <w:color w:val="777777"/>
      <w:sz w:val="18"/>
      <w:szCs w:val="24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112FE4"/>
    <w:rPr>
      <w:color w:val="808080"/>
    </w:rPr>
  </w:style>
  <w:style w:type="paragraph" w:styleId="Index1">
    <w:name w:val="index 1"/>
    <w:basedOn w:val="Standard"/>
    <w:next w:val="Standard"/>
    <w:link w:val="Index1Zchn"/>
    <w:uiPriority w:val="99"/>
    <w:unhideWhenUsed/>
    <w:rsid w:val="00710BD3"/>
    <w:pPr>
      <w:tabs>
        <w:tab w:val="right" w:leader="dot" w:pos="4082"/>
      </w:tabs>
      <w:spacing w:after="60"/>
    </w:pPr>
  </w:style>
  <w:style w:type="character" w:customStyle="1" w:styleId="Index1Zchn">
    <w:name w:val="Index 1 Zchn"/>
    <w:basedOn w:val="Absatz-Standardschriftart"/>
    <w:link w:val="Index1"/>
    <w:uiPriority w:val="99"/>
    <w:rsid w:val="00710BD3"/>
    <w:rPr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B146E1"/>
    <w:rPr>
      <w:vertAlign w:val="superscript"/>
    </w:rPr>
  </w:style>
  <w:style w:type="paragraph" w:styleId="Index2">
    <w:name w:val="index 2"/>
    <w:basedOn w:val="Standard"/>
    <w:next w:val="Standard"/>
    <w:autoRedefine/>
    <w:uiPriority w:val="91"/>
    <w:semiHidden/>
    <w:rsid w:val="001829C3"/>
    <w:pPr>
      <w:ind w:left="284"/>
    </w:pPr>
  </w:style>
  <w:style w:type="paragraph" w:styleId="Index3">
    <w:name w:val="index 3"/>
    <w:basedOn w:val="Standard"/>
    <w:next w:val="Standard"/>
    <w:autoRedefine/>
    <w:uiPriority w:val="90"/>
    <w:semiHidden/>
    <w:rsid w:val="001829C3"/>
    <w:pPr>
      <w:ind w:left="567"/>
    </w:pPr>
  </w:style>
  <w:style w:type="paragraph" w:styleId="Indexberschrift">
    <w:name w:val="index heading"/>
    <w:basedOn w:val="berschrift1"/>
    <w:next w:val="Index1"/>
    <w:uiPriority w:val="89"/>
    <w:semiHidden/>
    <w:rsid w:val="001829C3"/>
    <w:pPr>
      <w:numPr>
        <w:numId w:val="0"/>
      </w:numPr>
      <w:spacing w:before="240" w:after="240"/>
      <w:outlineLvl w:val="9"/>
    </w:pPr>
    <w:rPr>
      <w:szCs w:val="20"/>
    </w:rPr>
  </w:style>
  <w:style w:type="paragraph" w:customStyle="1" w:styleId="Aufzhlungfett">
    <w:name w:val="Aufzählung_fett"/>
    <w:basedOn w:val="Aufzhlung"/>
    <w:uiPriority w:val="9"/>
    <w:qFormat/>
    <w:rsid w:val="00992328"/>
    <w:rPr>
      <w:b/>
    </w:rPr>
  </w:style>
  <w:style w:type="paragraph" w:customStyle="1" w:styleId="Nummerierung">
    <w:name w:val="Nummerierung"/>
    <w:basedOn w:val="Aufzhlung"/>
    <w:uiPriority w:val="10"/>
    <w:qFormat/>
    <w:rsid w:val="00D358DC"/>
    <w:pPr>
      <w:numPr>
        <w:numId w:val="26"/>
      </w:numPr>
    </w:pPr>
  </w:style>
  <w:style w:type="paragraph" w:customStyle="1" w:styleId="Gliederung1">
    <w:name w:val="Gliederung_1"/>
    <w:basedOn w:val="Listenabsatz"/>
    <w:uiPriority w:val="11"/>
    <w:qFormat/>
    <w:rsid w:val="0009076D"/>
    <w:pPr>
      <w:numPr>
        <w:numId w:val="15"/>
      </w:numPr>
      <w:spacing w:after="43"/>
    </w:pPr>
  </w:style>
  <w:style w:type="paragraph" w:customStyle="1" w:styleId="Gliederung2">
    <w:name w:val="Gliederung_2"/>
    <w:basedOn w:val="Listenabsatz"/>
    <w:uiPriority w:val="11"/>
    <w:qFormat/>
    <w:rsid w:val="0009076D"/>
    <w:pPr>
      <w:numPr>
        <w:ilvl w:val="1"/>
        <w:numId w:val="15"/>
      </w:numPr>
      <w:spacing w:after="43"/>
    </w:pPr>
  </w:style>
  <w:style w:type="paragraph" w:customStyle="1" w:styleId="Gliederung3">
    <w:name w:val="Gliederung_3"/>
    <w:basedOn w:val="Listenabsatz"/>
    <w:uiPriority w:val="11"/>
    <w:qFormat/>
    <w:rsid w:val="0009076D"/>
    <w:pPr>
      <w:numPr>
        <w:ilvl w:val="2"/>
        <w:numId w:val="15"/>
      </w:numPr>
      <w:spacing w:after="43"/>
    </w:pPr>
  </w:style>
  <w:style w:type="paragraph" w:customStyle="1" w:styleId="Abteilungszusatz">
    <w:name w:val="Abteilungszusatz"/>
    <w:basedOn w:val="Absenderangaben"/>
    <w:uiPriority w:val="30"/>
    <w:rsid w:val="00AF40A5"/>
  </w:style>
  <w:style w:type="paragraph" w:customStyle="1" w:styleId="Rahmenunten">
    <w:name w:val="Rahmen_unten"/>
    <w:basedOn w:val="Standard"/>
    <w:next w:val="Fliesstext"/>
    <w:uiPriority w:val="29"/>
    <w:qFormat/>
    <w:rsid w:val="003E2281"/>
    <w:pPr>
      <w:pBdr>
        <w:bottom w:val="single" w:sz="8" w:space="12" w:color="auto"/>
      </w:pBdr>
      <w:spacing w:after="640"/>
    </w:pPr>
  </w:style>
  <w:style w:type="table" w:customStyle="1" w:styleId="Tabellenormal">
    <w:name w:val="Tabelle_normal"/>
    <w:basedOn w:val="NormaleTabelle"/>
    <w:uiPriority w:val="99"/>
    <w:qFormat/>
    <w:rsid w:val="001D27DE"/>
    <w:pPr>
      <w:spacing w:before="20" w:after="40" w:line="250" w:lineRule="atLeast"/>
    </w:pPr>
    <w:tblPr>
      <w:tblInd w:w="0" w:type="dxa"/>
      <w:tblBorders>
        <w:top w:val="single" w:sz="4" w:space="0" w:color="auto"/>
        <w:bottom w:val="single" w:sz="4" w:space="0" w:color="auto"/>
        <w:insideH w:val="dotted" w:sz="4" w:space="0" w:color="auto"/>
      </w:tblBorders>
      <w:tblCellMar>
        <w:top w:w="0" w:type="dxa"/>
        <w:left w:w="6" w:type="dxa"/>
        <w:bottom w:w="0" w:type="dxa"/>
        <w:right w:w="17" w:type="dxa"/>
      </w:tblCellMar>
    </w:tblPr>
    <w:tblStylePr w:type="firstRow">
      <w:rPr>
        <w:b/>
      </w:rPr>
      <w:tblPr/>
      <w:trPr>
        <w:tblHeader/>
      </w:trPr>
    </w:tblStylePr>
    <w:tblStylePr w:type="firstCol">
      <w:rPr>
        <w:b/>
      </w:rPr>
    </w:tblStylePr>
  </w:style>
  <w:style w:type="table" w:customStyle="1" w:styleId="TabelleZeilen">
    <w:name w:val="Tabelle_Zeilen_Ü"/>
    <w:basedOn w:val="Tabellenormal"/>
    <w:uiPriority w:val="99"/>
    <w:qFormat/>
    <w:rsid w:val="004116AB"/>
    <w:tblPr>
      <w:tblInd w:w="0" w:type="dxa"/>
      <w:tblBorders>
        <w:top w:val="single" w:sz="4" w:space="0" w:color="auto"/>
        <w:bottom w:val="single" w:sz="4" w:space="0" w:color="auto"/>
        <w:insideH w:val="dotted" w:sz="4" w:space="0" w:color="auto"/>
      </w:tblBorders>
      <w:tblCellMar>
        <w:top w:w="0" w:type="dxa"/>
        <w:left w:w="6" w:type="dxa"/>
        <w:bottom w:w="0" w:type="dxa"/>
        <w:right w:w="17" w:type="dxa"/>
      </w:tblCellMar>
    </w:tblPr>
    <w:tblStylePr w:type="firstRow">
      <w:rPr>
        <w:b w:val="0"/>
      </w:rPr>
      <w:tblPr/>
      <w:trPr>
        <w:tblHeader/>
      </w:trPr>
    </w:tblStylePr>
    <w:tblStylePr w:type="firstCol">
      <w:rPr>
        <w:b/>
      </w:rPr>
    </w:tblStylePr>
  </w:style>
  <w:style w:type="table" w:customStyle="1" w:styleId="TabelleSpalten">
    <w:name w:val="Tabelle_Spalten_Ü"/>
    <w:basedOn w:val="Tabellenormal"/>
    <w:uiPriority w:val="99"/>
    <w:qFormat/>
    <w:rsid w:val="004116AB"/>
    <w:tblPr>
      <w:tblInd w:w="0" w:type="dxa"/>
      <w:tblBorders>
        <w:top w:val="single" w:sz="4" w:space="0" w:color="auto"/>
        <w:bottom w:val="single" w:sz="4" w:space="0" w:color="auto"/>
        <w:insideH w:val="dotted" w:sz="4" w:space="0" w:color="auto"/>
      </w:tblBorders>
      <w:tblCellMar>
        <w:top w:w="0" w:type="dxa"/>
        <w:left w:w="6" w:type="dxa"/>
        <w:bottom w:w="0" w:type="dxa"/>
        <w:right w:w="17" w:type="dxa"/>
      </w:tblCellMar>
    </w:tblPr>
    <w:tblStylePr w:type="firstRow">
      <w:rPr>
        <w:b/>
      </w:rPr>
      <w:tblPr/>
      <w:trPr>
        <w:tblHeader/>
      </w:trPr>
    </w:tblStylePr>
    <w:tblStylePr w:type="firstCol">
      <w:rPr>
        <w:b w:val="0"/>
      </w:rPr>
    </w:tblStylePr>
  </w:style>
  <w:style w:type="paragraph" w:styleId="Abbildungsverzeichnis">
    <w:name w:val="table of figures"/>
    <w:basedOn w:val="Standard"/>
    <w:next w:val="Standard"/>
    <w:uiPriority w:val="99"/>
    <w:rsid w:val="00746A08"/>
    <w:pPr>
      <w:tabs>
        <w:tab w:val="right" w:leader="dot" w:pos="9129"/>
      </w:tabs>
      <w:spacing w:before="60"/>
    </w:pPr>
  </w:style>
  <w:style w:type="table" w:customStyle="1" w:styleId="TabelleGestaltung">
    <w:name w:val="Tabelle_Gestaltung"/>
    <w:basedOn w:val="NormaleTabelle"/>
    <w:uiPriority w:val="99"/>
    <w:qFormat/>
    <w:rsid w:val="001D27D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nhangzK">
    <w:name w:val="Anhang_zK"/>
    <w:basedOn w:val="Fliesstext"/>
    <w:next w:val="Aufzhlung"/>
    <w:uiPriority w:val="34"/>
    <w:qFormat/>
    <w:rsid w:val="004D5ABF"/>
    <w:pPr>
      <w:spacing w:before="500" w:after="71"/>
    </w:pPr>
  </w:style>
  <w:style w:type="paragraph" w:customStyle="1" w:styleId="ProtokollTitel">
    <w:name w:val="Protokoll_Titel"/>
    <w:basedOn w:val="Titel2"/>
    <w:next w:val="Rahmenunten"/>
    <w:uiPriority w:val="51"/>
    <w:rsid w:val="008A5FB4"/>
    <w:pPr>
      <w:spacing w:before="0" w:after="60"/>
    </w:pPr>
  </w:style>
  <w:style w:type="character" w:styleId="Kommentarzeichen">
    <w:name w:val="annotation reference"/>
    <w:basedOn w:val="Absatz-Standardschriftart"/>
    <w:uiPriority w:val="99"/>
    <w:semiHidden/>
    <w:rsid w:val="006D2B9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6D2B92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D2B92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6D2B9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2B92"/>
    <w:rPr>
      <w:b/>
      <w:bCs/>
    </w:rPr>
  </w:style>
  <w:style w:type="paragraph" w:customStyle="1" w:styleId="Grussfloskel">
    <w:name w:val="Grussfloskel"/>
    <w:basedOn w:val="Fliesstext"/>
    <w:next w:val="Fliesstext"/>
    <w:uiPriority w:val="33"/>
    <w:qFormat/>
    <w:rsid w:val="00E66F37"/>
    <w:pPr>
      <w:spacing w:before="500"/>
    </w:pPr>
  </w:style>
  <w:style w:type="character" w:customStyle="1" w:styleId="AbteilungszusatzZ">
    <w:name w:val="Abteilungszusatz_Z"/>
    <w:uiPriority w:val="30"/>
    <w:rsid w:val="008B5431"/>
    <w:rPr>
      <w:rFonts w:ascii="Arial" w:hAnsi="Arial"/>
      <w:b/>
      <w:color w:val="auto"/>
      <w:sz w:val="18"/>
    </w:rPr>
  </w:style>
  <w:style w:type="character" w:styleId="Seitenzahl">
    <w:name w:val="page number"/>
    <w:basedOn w:val="Absatz-Standardschriftart"/>
    <w:uiPriority w:val="19"/>
    <w:semiHidden/>
    <w:rsid w:val="00193C01"/>
  </w:style>
  <w:style w:type="character" w:customStyle="1" w:styleId="AbsenderkostenstelleZ">
    <w:name w:val="Absenderkostenstelle_Z"/>
    <w:uiPriority w:val="31"/>
    <w:qFormat/>
    <w:rsid w:val="000A54DB"/>
    <w:rPr>
      <w:rFonts w:ascii="Arial" w:hAnsi="Arial"/>
      <w:color w:val="808080" w:themeColor="background1" w:themeShade="80"/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ataster-aargau.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S2\Templates\0006.001EBC82.002002AB.00000000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7671779E9B14C8A84305585725363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024EB6-19BB-40F8-85B9-9E7040829382}"/>
      </w:docPartPr>
      <w:docPartBody>
        <w:p w:rsidR="00000000" w:rsidRDefault="00801D0E">
          <w:pPr>
            <w:pStyle w:val="87671779E9B14C8A843055857253630D"/>
          </w:pPr>
          <w:r>
            <w:t xml:space="preserve"> </w:t>
          </w:r>
        </w:p>
      </w:docPartBody>
    </w:docPart>
    <w:docPart>
      <w:docPartPr>
        <w:name w:val="F523DF89BF4A45739E58654D1423D1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15734D-248B-4033-9C8B-9F25391A2C67}"/>
      </w:docPartPr>
      <w:docPartBody>
        <w:p w:rsidR="00000000" w:rsidRDefault="00801D0E">
          <w:pPr>
            <w:pStyle w:val="F523DF89BF4A45739E58654D1423D156"/>
          </w:pPr>
          <w:r>
            <w:t xml:space="preserve"> </w:t>
          </w:r>
        </w:p>
      </w:docPartBody>
    </w:docPart>
    <w:docPart>
      <w:docPartPr>
        <w:name w:val="C84222622D56474C9BBA134A76AF87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B58574-F24E-4534-BDE7-24026D02C1F5}"/>
      </w:docPartPr>
      <w:docPartBody>
        <w:p w:rsidR="00000000" w:rsidRDefault="00801D0E">
          <w:pPr>
            <w:pStyle w:val="C84222622D56474C9BBA134A76AF879E"/>
          </w:pPr>
          <w:r w:rsidRPr="001271F4">
            <w:t xml:space="preserve"> 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yriaMM">
    <w:altName w:val="Courier New"/>
    <w:panose1 w:val="000B05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comments="0" w:insDel="0"/>
  <w:defaultTabStop w:val="708"/>
  <w:hyphenationZone w:val="425"/>
  <w:characterSpacingControl w:val="doNotCompress"/>
  <w:compat>
    <w:useFELayout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4231EBDDF1840288D72BFD7E7B50943">
    <w:name w:val="F4231EBDDF1840288D72BFD7E7B50943"/>
  </w:style>
  <w:style w:type="paragraph" w:customStyle="1" w:styleId="DFDEE89FF38C40028828F751C0AECE22">
    <w:name w:val="DFDEE89FF38C40028828F751C0AECE22"/>
  </w:style>
  <w:style w:type="paragraph" w:customStyle="1" w:styleId="A5507A2B64AB47EB8D828E5260DDA4B7">
    <w:name w:val="A5507A2B64AB47EB8D828E5260DDA4B7"/>
  </w:style>
  <w:style w:type="paragraph" w:customStyle="1" w:styleId="4B671BF026BB497CB6503B7B326BBF79">
    <w:name w:val="4B671BF026BB497CB6503B7B326BBF79"/>
  </w:style>
  <w:style w:type="paragraph" w:customStyle="1" w:styleId="2B711DF0E8AC488BBCC2183DF25623F1">
    <w:name w:val="2B711DF0E8AC488BBCC2183DF25623F1"/>
  </w:style>
  <w:style w:type="paragraph" w:customStyle="1" w:styleId="67C8B89ECAA54241A82E689496095E8E">
    <w:name w:val="67C8B89ECAA54241A82E689496095E8E"/>
  </w:style>
  <w:style w:type="paragraph" w:customStyle="1" w:styleId="2A328CC6D6E2404BA24CE6B1AF9498EA">
    <w:name w:val="2A328CC6D6E2404BA24CE6B1AF9498EA"/>
  </w:style>
  <w:style w:type="paragraph" w:customStyle="1" w:styleId="87F35A6099254EA5AF2D9A3615F35072">
    <w:name w:val="87F35A6099254EA5AF2D9A3615F35072"/>
  </w:style>
  <w:style w:type="paragraph" w:customStyle="1" w:styleId="AF191754380D4585B44A64106A87FC53">
    <w:name w:val="AF191754380D4585B44A64106A87FC53"/>
  </w:style>
  <w:style w:type="paragraph" w:customStyle="1" w:styleId="87671779E9B14C8A843055857253630D">
    <w:name w:val="87671779E9B14C8A843055857253630D"/>
  </w:style>
  <w:style w:type="paragraph" w:customStyle="1" w:styleId="F523DF89BF4A45739E58654D1423D156">
    <w:name w:val="F523DF89BF4A45739E58654D1423D156"/>
  </w:style>
  <w:style w:type="paragraph" w:customStyle="1" w:styleId="C84222622D56474C9BBA134A76AF879E">
    <w:name w:val="C84222622D56474C9BBA134A76AF879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93C998-DA63-4822-9105-D8AACFF68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0006.001EBC82.002002AB.00000000</Template>
  <TotalTime>0</TotalTime>
  <Pages>2</Pages>
  <Words>265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Dokument-Titel (Dok-Eigenschaft)</vt:lpstr>
    </vt:vector>
  </TitlesOfParts>
  <Company>Wohlen AG</Company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Dokument-Titel (Dok-Eigenschaft)</dc:title>
  <dc:creator>bachofen.sonja</dc:creator>
  <cp:lastModifiedBy>bachofen.sonja</cp:lastModifiedBy>
  <cp:revision>1</cp:revision>
  <cp:lastPrinted>2015-01-26T11:18:00Z</cp:lastPrinted>
  <dcterms:created xsi:type="dcterms:W3CDTF">2015-01-26T11:00:00Z</dcterms:created>
  <dcterms:modified xsi:type="dcterms:W3CDTF">2015-01-26T11:18:00Z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ewloboDocTempID">
    <vt:i4>4320553</vt:i4>
  </property>
  <property fmtid="{D5CDD505-2E9C-101B-9397-08002B2CF9AE}" pid="3" name="NewLoboDocCategorie">
    <vt:lpwstr>DOCUMENTPLANUNGBAUUM</vt:lpwstr>
  </property>
  <property fmtid="{D5CDD505-2E9C-101B-9397-08002B2CF9AE}" pid="4" name="LoboDocID">
    <vt:i4>0</vt:i4>
  </property>
  <property fmtid="{D5CDD505-2E9C-101B-9397-08002B2CF9AE}" pid="5" name="NewLoboDocContextCategorie">
    <vt:lpwstr>0</vt:lpwstr>
  </property>
  <property fmtid="{D5CDD505-2E9C-101B-9397-08002B2CF9AE}" pid="6" name="LoboDocContextID">
    <vt:i4>0</vt:i4>
  </property>
</Properties>
</file>